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E4EE2" w14:textId="026F92EA" w:rsidR="00081B96" w:rsidRPr="00F532A4" w:rsidRDefault="00081B96" w:rsidP="00081B96">
      <w:pPr>
        <w:widowControl w:val="0"/>
        <w:overflowPunct w:val="0"/>
        <w:autoSpaceDE w:val="0"/>
        <w:autoSpaceDN w:val="0"/>
        <w:adjustRightInd w:val="0"/>
        <w:rPr>
          <w:rFonts w:ascii="IBM Plex Sans" w:hAnsi="IBM Plex Sans" w:cs="Arial"/>
          <w:b/>
          <w:bCs/>
          <w:kern w:val="28"/>
          <w:sz w:val="22"/>
          <w:szCs w:val="22"/>
          <w:lang w:val="de-CH"/>
        </w:rPr>
      </w:pPr>
      <w:r w:rsidRPr="00F532A4">
        <w:rPr>
          <w:rFonts w:ascii="IBM Plex Sans" w:hAnsi="IBM Plex Sans" w:cs="Arial"/>
          <w:b/>
          <w:bCs/>
          <w:kern w:val="28"/>
          <w:sz w:val="36"/>
          <w:szCs w:val="36"/>
          <w:lang w:val="de-CH"/>
        </w:rPr>
        <w:t xml:space="preserve">Material–Bestellung </w:t>
      </w:r>
    </w:p>
    <w:p w14:paraId="48D51FC6" w14:textId="77777777" w:rsidR="00081B96" w:rsidRPr="00F532A4" w:rsidRDefault="00081B96" w:rsidP="00081B96">
      <w:pPr>
        <w:widowControl w:val="0"/>
        <w:overflowPunct w:val="0"/>
        <w:autoSpaceDE w:val="0"/>
        <w:autoSpaceDN w:val="0"/>
        <w:adjustRightInd w:val="0"/>
        <w:rPr>
          <w:rFonts w:ascii="IBM Plex Sans" w:hAnsi="IBM Plex Sans" w:cs="Arial"/>
          <w:bCs/>
          <w:kern w:val="28"/>
          <w:sz w:val="10"/>
          <w:szCs w:val="10"/>
          <w:lang w:val="de-CH"/>
        </w:rPr>
      </w:pPr>
    </w:p>
    <w:p w14:paraId="3330C972" w14:textId="77777777" w:rsidR="00081B96" w:rsidRPr="00E02C05" w:rsidRDefault="00081B96" w:rsidP="00081B96">
      <w:pPr>
        <w:widowControl w:val="0"/>
        <w:overflowPunct w:val="0"/>
        <w:autoSpaceDE w:val="0"/>
        <w:autoSpaceDN w:val="0"/>
        <w:adjustRightInd w:val="0"/>
        <w:rPr>
          <w:rFonts w:ascii="IBM Plex Sans" w:hAnsi="IBM Plex Sans" w:cs="Arial"/>
          <w:b/>
          <w:bCs/>
          <w:color w:val="C00000"/>
          <w:kern w:val="28"/>
          <w:sz w:val="22"/>
          <w:szCs w:val="22"/>
          <w:lang w:val="de-CH"/>
        </w:rPr>
      </w:pPr>
      <w:r w:rsidRPr="00E02C05">
        <w:rPr>
          <w:rFonts w:ascii="IBM Plex Sans" w:hAnsi="IBM Plex Sans" w:cs="Arial"/>
          <w:b/>
          <w:bCs/>
          <w:color w:val="C00000"/>
          <w:kern w:val="28"/>
          <w:sz w:val="22"/>
          <w:szCs w:val="22"/>
          <w:lang w:val="de-CH"/>
        </w:rPr>
        <w:t>Bis spätestens 4 Wochen vor dem Rennen an:</w:t>
      </w:r>
      <w:r w:rsidRPr="00E02C05">
        <w:rPr>
          <w:rFonts w:ascii="IBM Plex Sans" w:hAnsi="IBM Plex Sans" w:cs="Arial"/>
          <w:b/>
          <w:bCs/>
          <w:color w:val="C00000"/>
          <w:kern w:val="28"/>
          <w:sz w:val="22"/>
          <w:szCs w:val="22"/>
          <w:lang w:val="de-CH"/>
        </w:rPr>
        <w:tab/>
      </w:r>
      <w:r w:rsidRPr="00E02C05">
        <w:rPr>
          <w:rFonts w:ascii="IBM Plex Sans" w:hAnsi="IBM Plex Sans" w:cs="Arial"/>
          <w:b/>
          <w:bCs/>
          <w:color w:val="C00000"/>
          <w:kern w:val="28"/>
          <w:sz w:val="22"/>
          <w:szCs w:val="22"/>
          <w:lang w:val="de-CH"/>
        </w:rPr>
        <w:tab/>
      </w:r>
      <w:r w:rsidRPr="00E02C05">
        <w:rPr>
          <w:rFonts w:ascii="IBM Plex Sans" w:hAnsi="IBM Plex Sans" w:cs="Arial"/>
          <w:b/>
          <w:bCs/>
          <w:color w:val="C00000"/>
          <w:kern w:val="28"/>
          <w:sz w:val="22"/>
          <w:szCs w:val="22"/>
          <w:lang w:val="de-CH"/>
        </w:rPr>
        <w:tab/>
      </w:r>
    </w:p>
    <w:p w14:paraId="71ACDE12" w14:textId="77777777" w:rsidR="00081B96" w:rsidRPr="00E02C05" w:rsidRDefault="00081B96" w:rsidP="00081B96">
      <w:pPr>
        <w:widowControl w:val="0"/>
        <w:overflowPunct w:val="0"/>
        <w:autoSpaceDE w:val="0"/>
        <w:autoSpaceDN w:val="0"/>
        <w:adjustRightInd w:val="0"/>
        <w:rPr>
          <w:rFonts w:ascii="IBM Plex Sans" w:hAnsi="IBM Plex Sans" w:cs="Arial"/>
          <w:bCs/>
          <w:kern w:val="28"/>
          <w:sz w:val="22"/>
          <w:szCs w:val="22"/>
          <w:lang w:val="de-CH"/>
        </w:rPr>
      </w:pPr>
    </w:p>
    <w:p w14:paraId="0FD05992" w14:textId="7BADF736" w:rsidR="00081B96" w:rsidRPr="00EF783F" w:rsidRDefault="000E4641" w:rsidP="00081B96">
      <w:pPr>
        <w:widowControl w:val="0"/>
        <w:overflowPunct w:val="0"/>
        <w:autoSpaceDE w:val="0"/>
        <w:autoSpaceDN w:val="0"/>
        <w:adjustRightInd w:val="0"/>
        <w:ind w:right="-82"/>
        <w:rPr>
          <w:rFonts w:ascii="IBM Plex Sans" w:hAnsi="IBM Plex Sans" w:cs="Arial"/>
          <w:color w:val="000000" w:themeColor="text1"/>
          <w:kern w:val="28"/>
          <w:sz w:val="22"/>
          <w:szCs w:val="22"/>
          <w:lang w:val="de-CH"/>
        </w:rPr>
      </w:pPr>
      <w:r w:rsidRPr="00C373D6">
        <w:rPr>
          <w:rFonts w:ascii="IBM Plex Sans" w:hAnsi="IBM Plex Sans" w:cs="Arial"/>
          <w:color w:val="000000" w:themeColor="text1"/>
          <w:sz w:val="22"/>
          <w:szCs w:val="22"/>
          <w:lang w:val="de-CH"/>
        </w:rPr>
        <w:t>Sibylle</w:t>
      </w:r>
      <w:r w:rsidR="00081B96" w:rsidRPr="00C373D6">
        <w:rPr>
          <w:rFonts w:ascii="IBM Plex Sans" w:hAnsi="IBM Plex Sans" w:cs="Arial"/>
          <w:color w:val="000000" w:themeColor="text1"/>
          <w:sz w:val="22"/>
          <w:szCs w:val="22"/>
          <w:lang w:val="de-CH"/>
        </w:rPr>
        <w:t xml:space="preserve"> </w:t>
      </w:r>
      <w:proofErr w:type="spellStart"/>
      <w:r w:rsidRPr="00C373D6">
        <w:rPr>
          <w:rFonts w:ascii="IBM Plex Sans" w:hAnsi="IBM Plex Sans" w:cs="Arial"/>
          <w:color w:val="000000" w:themeColor="text1"/>
          <w:sz w:val="22"/>
          <w:szCs w:val="22"/>
          <w:lang w:val="de-CH"/>
        </w:rPr>
        <w:t>Andrianello</w:t>
      </w:r>
      <w:proofErr w:type="spellEnd"/>
      <w:r w:rsidR="00081B96" w:rsidRPr="00C373D6">
        <w:rPr>
          <w:rFonts w:ascii="IBM Plex Sans" w:hAnsi="IBM Plex Sans" w:cs="Arial"/>
          <w:color w:val="000000" w:themeColor="text1"/>
          <w:sz w:val="22"/>
          <w:szCs w:val="22"/>
          <w:lang w:val="de-CH"/>
        </w:rPr>
        <w:t xml:space="preserve">, </w:t>
      </w:r>
      <w:r w:rsidRPr="00C373D6">
        <w:rPr>
          <w:rFonts w:ascii="IBM Plex Sans" w:hAnsi="IBM Plex Sans" w:cs="Arial"/>
          <w:color w:val="000000" w:themeColor="text1"/>
          <w:sz w:val="22"/>
          <w:szCs w:val="22"/>
          <w:lang w:val="de-CH"/>
        </w:rPr>
        <w:t>Dorfstrasse 114</w:t>
      </w:r>
      <w:r w:rsidR="00081B96" w:rsidRPr="00C373D6">
        <w:rPr>
          <w:rFonts w:ascii="IBM Plex Sans" w:hAnsi="IBM Plex Sans" w:cs="Arial"/>
          <w:color w:val="000000" w:themeColor="text1"/>
          <w:sz w:val="22"/>
          <w:szCs w:val="22"/>
          <w:lang w:val="de-CH"/>
        </w:rPr>
        <w:t xml:space="preserve">, </w:t>
      </w:r>
      <w:r w:rsidRPr="00C373D6">
        <w:rPr>
          <w:rFonts w:ascii="IBM Plex Sans" w:hAnsi="IBM Plex Sans" w:cs="Arial"/>
          <w:color w:val="000000" w:themeColor="text1"/>
          <w:sz w:val="22"/>
          <w:szCs w:val="22"/>
          <w:lang w:val="de-CH"/>
        </w:rPr>
        <w:t>8912</w:t>
      </w:r>
      <w:r w:rsidR="00081B96" w:rsidRPr="00C373D6">
        <w:rPr>
          <w:rFonts w:ascii="IBM Plex Sans" w:hAnsi="IBM Plex Sans" w:cs="Arial"/>
          <w:color w:val="000000" w:themeColor="text1"/>
          <w:sz w:val="22"/>
          <w:szCs w:val="22"/>
          <w:lang w:val="de-CH"/>
        </w:rPr>
        <w:t xml:space="preserve"> </w:t>
      </w:r>
      <w:r w:rsidRPr="00C373D6">
        <w:rPr>
          <w:rFonts w:ascii="IBM Plex Sans" w:hAnsi="IBM Plex Sans" w:cs="Arial"/>
          <w:color w:val="000000" w:themeColor="text1"/>
          <w:sz w:val="22"/>
          <w:szCs w:val="22"/>
          <w:lang w:val="de-CH"/>
        </w:rPr>
        <w:t>Obfelden</w:t>
      </w:r>
      <w:r w:rsidR="00081B96" w:rsidRPr="00C373D6">
        <w:rPr>
          <w:rFonts w:ascii="IBM Plex Sans" w:hAnsi="IBM Plex Sans" w:cs="Arial"/>
          <w:color w:val="000000" w:themeColor="text1"/>
          <w:sz w:val="22"/>
          <w:szCs w:val="22"/>
          <w:lang w:val="de-CH"/>
        </w:rPr>
        <w:t xml:space="preserve">, </w:t>
      </w:r>
      <w:r w:rsidR="00081B96" w:rsidRPr="00C373D6">
        <w:rPr>
          <w:rFonts w:ascii="IBM Plex Sans" w:hAnsi="IBM Plex Sans" w:cs="Arial"/>
          <w:color w:val="000000" w:themeColor="text1"/>
          <w:kern w:val="28"/>
          <w:sz w:val="22"/>
          <w:szCs w:val="22"/>
          <w:lang w:val="de-CH"/>
        </w:rPr>
        <w:t xml:space="preserve">Tel. </w:t>
      </w:r>
      <w:r w:rsidR="00C373D6" w:rsidRPr="00C373D6">
        <w:rPr>
          <w:rFonts w:ascii="IBM Plex Sans" w:hAnsi="IBM Plex Sans" w:cs="Arial"/>
          <w:color w:val="000000" w:themeColor="text1"/>
          <w:kern w:val="28"/>
          <w:sz w:val="22"/>
          <w:szCs w:val="22"/>
          <w:lang w:val="de-CH"/>
        </w:rPr>
        <w:t>079 758 98 09</w:t>
      </w:r>
      <w:r w:rsidR="00081B96" w:rsidRPr="00C373D6">
        <w:rPr>
          <w:rFonts w:ascii="IBM Plex Sans" w:hAnsi="IBM Plex Sans" w:cs="Arial"/>
          <w:color w:val="000000" w:themeColor="text1"/>
          <w:kern w:val="28"/>
          <w:sz w:val="22"/>
          <w:szCs w:val="22"/>
          <w:lang w:val="de-CH"/>
        </w:rPr>
        <w:br/>
      </w:r>
      <w:r w:rsidR="00917748">
        <w:rPr>
          <w:rFonts w:ascii="IBM Plex Sans" w:hAnsi="IBM Plex Sans" w:cs="Arial"/>
          <w:color w:val="000000" w:themeColor="text1"/>
          <w:kern w:val="28"/>
          <w:sz w:val="22"/>
          <w:szCs w:val="22"/>
          <w:lang w:val="de-CH"/>
        </w:rPr>
        <w:t>derby</w:t>
      </w:r>
      <w:r w:rsidR="00C373D6" w:rsidRPr="00C373D6">
        <w:rPr>
          <w:rFonts w:ascii="IBM Plex Sans" w:hAnsi="IBM Plex Sans" w:cs="Arial"/>
          <w:color w:val="000000" w:themeColor="text1"/>
          <w:kern w:val="28"/>
          <w:sz w:val="22"/>
          <w:szCs w:val="22"/>
          <w:lang w:val="de-CH"/>
        </w:rPr>
        <w:t>material</w:t>
      </w:r>
      <w:r w:rsidR="00081B96" w:rsidRPr="00C373D6">
        <w:rPr>
          <w:rFonts w:ascii="IBM Plex Sans" w:hAnsi="IBM Plex Sans" w:cs="Arial"/>
          <w:color w:val="000000" w:themeColor="text1"/>
          <w:kern w:val="28"/>
          <w:sz w:val="22"/>
          <w:szCs w:val="22"/>
          <w:lang w:val="de-CH"/>
        </w:rPr>
        <w:t>@seifenkisten.ch</w:t>
      </w:r>
    </w:p>
    <w:p w14:paraId="3ABCCC98" w14:textId="671DEE1B" w:rsidR="00081B96" w:rsidRDefault="00081B96" w:rsidP="00081B96">
      <w:pPr>
        <w:widowControl w:val="0"/>
        <w:overflowPunct w:val="0"/>
        <w:autoSpaceDE w:val="0"/>
        <w:autoSpaceDN w:val="0"/>
        <w:adjustRightInd w:val="0"/>
        <w:rPr>
          <w:rFonts w:ascii="IBM Plex Sans" w:hAnsi="IBM Plex Sans" w:cs="Arial"/>
          <w:b/>
          <w:bCs/>
          <w:kern w:val="28"/>
          <w:sz w:val="22"/>
          <w:szCs w:val="22"/>
          <w:lang w:val="de-CH"/>
        </w:rPr>
      </w:pPr>
    </w:p>
    <w:p w14:paraId="02448277" w14:textId="77777777" w:rsidR="00E02C05" w:rsidRPr="00E02C05" w:rsidRDefault="00E02C05" w:rsidP="00081B96">
      <w:pPr>
        <w:widowControl w:val="0"/>
        <w:overflowPunct w:val="0"/>
        <w:autoSpaceDE w:val="0"/>
        <w:autoSpaceDN w:val="0"/>
        <w:adjustRightInd w:val="0"/>
        <w:rPr>
          <w:rFonts w:ascii="IBM Plex Sans" w:hAnsi="IBM Plex Sans" w:cs="Arial"/>
          <w:b/>
          <w:bCs/>
          <w:kern w:val="28"/>
          <w:sz w:val="22"/>
          <w:szCs w:val="22"/>
          <w:lang w:val="de-CH"/>
        </w:rPr>
      </w:pPr>
    </w:p>
    <w:p w14:paraId="7801AD52" w14:textId="77777777" w:rsidR="00081B96" w:rsidRPr="00E02C05" w:rsidRDefault="00081B96" w:rsidP="00081B96">
      <w:pPr>
        <w:widowControl w:val="0"/>
        <w:overflowPunct w:val="0"/>
        <w:autoSpaceDE w:val="0"/>
        <w:autoSpaceDN w:val="0"/>
        <w:adjustRightInd w:val="0"/>
        <w:rPr>
          <w:rFonts w:ascii="IBM Plex Sans" w:hAnsi="IBM Plex Sans" w:cs="Arial"/>
          <w:b/>
          <w:bCs/>
          <w:kern w:val="28"/>
          <w:sz w:val="22"/>
          <w:szCs w:val="22"/>
          <w:u w:val="single"/>
          <w:lang w:val="de-CH"/>
        </w:rPr>
      </w:pPr>
      <w:r w:rsidRPr="00E02C05">
        <w:rPr>
          <w:rFonts w:ascii="IBM Plex Sans" w:hAnsi="IBM Plex Sans" w:cs="Arial"/>
          <w:b/>
          <w:bCs/>
          <w:kern w:val="28"/>
          <w:sz w:val="22"/>
          <w:szCs w:val="22"/>
          <w:lang w:val="de-CH"/>
        </w:rPr>
        <w:t>Derby in:</w:t>
      </w:r>
      <w:r w:rsidRPr="00E02C05">
        <w:rPr>
          <w:rFonts w:ascii="IBM Plex Sans" w:hAnsi="IBM Plex Sans" w:cs="Arial"/>
          <w:bCs/>
          <w:kern w:val="28"/>
          <w:sz w:val="22"/>
          <w:szCs w:val="22"/>
          <w:lang w:val="de-CH"/>
        </w:rPr>
        <w:t xml:space="preserve">  _______________________________</w:t>
      </w:r>
      <w:r w:rsidRPr="00E02C05">
        <w:rPr>
          <w:rFonts w:ascii="IBM Plex Sans" w:hAnsi="IBM Plex Sans" w:cs="Arial"/>
          <w:bCs/>
          <w:kern w:val="28"/>
          <w:sz w:val="22"/>
          <w:szCs w:val="22"/>
          <w:lang w:val="de-CH"/>
        </w:rPr>
        <w:tab/>
      </w:r>
      <w:r w:rsidRPr="00E02C05">
        <w:rPr>
          <w:rFonts w:ascii="IBM Plex Sans" w:hAnsi="IBM Plex Sans" w:cs="Arial"/>
          <w:bCs/>
          <w:kern w:val="28"/>
          <w:sz w:val="22"/>
          <w:szCs w:val="22"/>
          <w:lang w:val="de-CH"/>
        </w:rPr>
        <w:tab/>
      </w:r>
      <w:r w:rsidRPr="00E02C05">
        <w:rPr>
          <w:rFonts w:ascii="IBM Plex Sans" w:hAnsi="IBM Plex Sans" w:cs="Arial"/>
          <w:b/>
          <w:bCs/>
          <w:kern w:val="28"/>
          <w:sz w:val="22"/>
          <w:szCs w:val="22"/>
          <w:lang w:val="de-CH"/>
        </w:rPr>
        <w:t>Datum:</w:t>
      </w:r>
      <w:r w:rsidRPr="00E02C05">
        <w:rPr>
          <w:rFonts w:ascii="IBM Plex Sans" w:hAnsi="IBM Plex Sans" w:cs="Arial"/>
          <w:bCs/>
          <w:kern w:val="28"/>
          <w:sz w:val="22"/>
          <w:szCs w:val="22"/>
          <w:lang w:val="de-CH"/>
        </w:rPr>
        <w:t xml:space="preserve">  ________________________</w:t>
      </w:r>
    </w:p>
    <w:p w14:paraId="73631547" w14:textId="77777777" w:rsidR="00081B96" w:rsidRPr="00E02C05" w:rsidRDefault="00081B96" w:rsidP="00081B96">
      <w:pPr>
        <w:widowControl w:val="0"/>
        <w:overflowPunct w:val="0"/>
        <w:autoSpaceDE w:val="0"/>
        <w:autoSpaceDN w:val="0"/>
        <w:adjustRightInd w:val="0"/>
        <w:rPr>
          <w:rFonts w:ascii="IBM Plex Sans" w:hAnsi="IBM Plex Sans" w:cs="Arial"/>
          <w:kern w:val="28"/>
          <w:sz w:val="22"/>
          <w:szCs w:val="22"/>
          <w:lang w:val="de-CH"/>
        </w:rPr>
      </w:pPr>
    </w:p>
    <w:p w14:paraId="3B34339D" w14:textId="075EF653" w:rsidR="00081B96" w:rsidRPr="00E02C05" w:rsidRDefault="00081B96" w:rsidP="00081B96">
      <w:pPr>
        <w:widowControl w:val="0"/>
        <w:overflowPunct w:val="0"/>
        <w:autoSpaceDE w:val="0"/>
        <w:autoSpaceDN w:val="0"/>
        <w:adjustRightInd w:val="0"/>
        <w:jc w:val="both"/>
        <w:rPr>
          <w:rFonts w:ascii="IBM Plex Sans" w:hAnsi="IBM Plex Sans" w:cs="Arial"/>
          <w:color w:val="C00000"/>
          <w:kern w:val="28"/>
          <w:sz w:val="22"/>
          <w:szCs w:val="22"/>
          <w:lang w:val="de-CH"/>
        </w:rPr>
      </w:pPr>
      <w:r w:rsidRPr="00E02C05">
        <w:rPr>
          <w:rFonts w:ascii="IBM Plex Sans" w:hAnsi="IBM Plex Sans" w:cs="Arial"/>
          <w:b/>
          <w:color w:val="C00000"/>
          <w:kern w:val="28"/>
          <w:sz w:val="22"/>
          <w:szCs w:val="22"/>
          <w:lang w:val="de-CH"/>
        </w:rPr>
        <w:t xml:space="preserve">Startnummern nach dem 3. Lauf den Fahrern abnehmen, auf Vollständigkeit prüfen und Rückgabe </w:t>
      </w:r>
      <w:r w:rsidRPr="00E02C05">
        <w:rPr>
          <w:rFonts w:ascii="IBM Plex Sans" w:hAnsi="IBM Plex Sans" w:cs="Arial"/>
          <w:b/>
          <w:color w:val="C00000"/>
          <w:kern w:val="28"/>
          <w:sz w:val="22"/>
          <w:szCs w:val="22"/>
          <w:u w:val="single"/>
          <w:lang w:val="de-CH"/>
        </w:rPr>
        <w:t>vor</w:t>
      </w:r>
      <w:r w:rsidRPr="00E02C05">
        <w:rPr>
          <w:rFonts w:ascii="IBM Plex Sans" w:hAnsi="IBM Plex Sans" w:cs="Arial"/>
          <w:b/>
          <w:color w:val="C00000"/>
          <w:kern w:val="28"/>
          <w:sz w:val="22"/>
          <w:szCs w:val="22"/>
          <w:lang w:val="de-CH"/>
        </w:rPr>
        <w:t xml:space="preserve"> der Rangverkündigung an die IG </w:t>
      </w:r>
      <w:r w:rsidR="00EF783F">
        <w:rPr>
          <w:rFonts w:ascii="IBM Plex Sans" w:hAnsi="IBM Plex Sans" w:cs="Arial"/>
          <w:b/>
          <w:color w:val="C00000"/>
          <w:kern w:val="28"/>
          <w:sz w:val="22"/>
          <w:szCs w:val="22"/>
          <w:lang w:val="de-CH"/>
        </w:rPr>
        <w:t>Materialverantwortliche.</w:t>
      </w:r>
    </w:p>
    <w:p w14:paraId="5CACDA63" w14:textId="77777777" w:rsidR="00081B96" w:rsidRPr="00E02C05" w:rsidRDefault="00081B96" w:rsidP="00081B96">
      <w:pPr>
        <w:widowControl w:val="0"/>
        <w:pBdr>
          <w:bottom w:val="single" w:sz="24" w:space="1" w:color="auto"/>
        </w:pBdr>
        <w:overflowPunct w:val="0"/>
        <w:autoSpaceDE w:val="0"/>
        <w:autoSpaceDN w:val="0"/>
        <w:adjustRightInd w:val="0"/>
        <w:rPr>
          <w:rFonts w:ascii="IBM Plex Sans" w:hAnsi="IBM Plex Sans" w:cs="Arial"/>
          <w:kern w:val="28"/>
          <w:sz w:val="22"/>
          <w:szCs w:val="22"/>
          <w:lang w:val="de-CH"/>
        </w:rPr>
      </w:pPr>
    </w:p>
    <w:p w14:paraId="6E42E553" w14:textId="77777777" w:rsidR="00081B96" w:rsidRPr="00E02C05" w:rsidRDefault="00081B96" w:rsidP="00081B96">
      <w:pPr>
        <w:widowControl w:val="0"/>
        <w:overflowPunct w:val="0"/>
        <w:autoSpaceDE w:val="0"/>
        <w:autoSpaceDN w:val="0"/>
        <w:adjustRightInd w:val="0"/>
        <w:rPr>
          <w:rFonts w:ascii="IBM Plex Sans" w:hAnsi="IBM Plex Sans" w:cs="Arial"/>
          <w:kern w:val="28"/>
          <w:sz w:val="22"/>
          <w:szCs w:val="22"/>
          <w:lang w:val="de-CH"/>
        </w:rPr>
      </w:pPr>
    </w:p>
    <w:p w14:paraId="1764876F" w14:textId="77777777" w:rsidR="00081B96" w:rsidRPr="00E02C05" w:rsidRDefault="00081B96" w:rsidP="00081B96">
      <w:pPr>
        <w:widowControl w:val="0"/>
        <w:overflowPunct w:val="0"/>
        <w:autoSpaceDE w:val="0"/>
        <w:autoSpaceDN w:val="0"/>
        <w:adjustRightInd w:val="0"/>
        <w:rPr>
          <w:rFonts w:ascii="IBM Plex Sans" w:hAnsi="IBM Plex Sans" w:cs="Arial"/>
          <w:b/>
          <w:kern w:val="28"/>
          <w:sz w:val="22"/>
          <w:szCs w:val="22"/>
          <w:lang w:val="de-CH"/>
        </w:rPr>
      </w:pPr>
      <w:r w:rsidRPr="00E02C05">
        <w:rPr>
          <w:rFonts w:ascii="IBM Plex Sans" w:hAnsi="IBM Plex Sans" w:cs="Arial"/>
          <w:b/>
          <w:kern w:val="28"/>
          <w:sz w:val="22"/>
          <w:szCs w:val="22"/>
          <w:lang w:val="de-CH"/>
        </w:rPr>
        <w:t>Veranstalter – Lieferadresse, Verantwortlicher des IG Materials:</w:t>
      </w:r>
    </w:p>
    <w:p w14:paraId="06AC5E8E" w14:textId="77777777" w:rsidR="00081B96" w:rsidRPr="00E02C05" w:rsidRDefault="00081B96" w:rsidP="00081B96">
      <w:pPr>
        <w:widowControl w:val="0"/>
        <w:overflowPunct w:val="0"/>
        <w:autoSpaceDE w:val="0"/>
        <w:autoSpaceDN w:val="0"/>
        <w:adjustRightInd w:val="0"/>
        <w:rPr>
          <w:rFonts w:ascii="IBM Plex Sans" w:hAnsi="IBM Plex Sans" w:cs="Arial"/>
          <w:kern w:val="28"/>
          <w:sz w:val="22"/>
          <w:szCs w:val="22"/>
          <w:lang w:val="de-CH"/>
        </w:rPr>
      </w:pPr>
    </w:p>
    <w:p w14:paraId="1DB42E07" w14:textId="77777777" w:rsidR="00081B96" w:rsidRPr="00E02C05" w:rsidRDefault="00081B96" w:rsidP="00081B96">
      <w:pPr>
        <w:widowControl w:val="0"/>
        <w:overflowPunct w:val="0"/>
        <w:autoSpaceDE w:val="0"/>
        <w:autoSpaceDN w:val="0"/>
        <w:adjustRightInd w:val="0"/>
        <w:rPr>
          <w:rFonts w:ascii="IBM Plex Sans" w:hAnsi="IBM Plex Sans" w:cs="Arial"/>
          <w:kern w:val="28"/>
          <w:sz w:val="22"/>
          <w:szCs w:val="22"/>
          <w:u w:val="single"/>
          <w:lang w:val="de-CH"/>
        </w:rPr>
      </w:pP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>Name, Vorname:</w:t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ab/>
        <w:t>____________________________________________________________</w:t>
      </w:r>
    </w:p>
    <w:p w14:paraId="24567E1D" w14:textId="77777777" w:rsidR="00081B96" w:rsidRPr="00E02C05" w:rsidRDefault="00081B96" w:rsidP="00081B96">
      <w:pPr>
        <w:widowControl w:val="0"/>
        <w:overflowPunct w:val="0"/>
        <w:autoSpaceDE w:val="0"/>
        <w:autoSpaceDN w:val="0"/>
        <w:adjustRightInd w:val="0"/>
        <w:rPr>
          <w:rFonts w:ascii="IBM Plex Sans" w:hAnsi="IBM Plex Sans" w:cs="Arial"/>
          <w:kern w:val="28"/>
          <w:sz w:val="22"/>
          <w:szCs w:val="22"/>
          <w:lang w:val="de-CH"/>
        </w:rPr>
      </w:pPr>
    </w:p>
    <w:p w14:paraId="2530E186" w14:textId="77777777" w:rsidR="00081B96" w:rsidRPr="00E02C05" w:rsidRDefault="00081B96" w:rsidP="00081B96">
      <w:pPr>
        <w:widowControl w:val="0"/>
        <w:overflowPunct w:val="0"/>
        <w:autoSpaceDE w:val="0"/>
        <w:autoSpaceDN w:val="0"/>
        <w:adjustRightInd w:val="0"/>
        <w:rPr>
          <w:rFonts w:ascii="IBM Plex Sans" w:hAnsi="IBM Plex Sans" w:cs="Arial"/>
          <w:kern w:val="28"/>
          <w:sz w:val="22"/>
          <w:szCs w:val="22"/>
          <w:lang w:val="de-CH"/>
        </w:rPr>
      </w:pP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>Adresse:</w:t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ab/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ab/>
        <w:t>____________________________________________________________</w:t>
      </w:r>
    </w:p>
    <w:p w14:paraId="5F4893FD" w14:textId="77777777" w:rsidR="00081B96" w:rsidRPr="00E02C05" w:rsidRDefault="00081B96" w:rsidP="00081B96">
      <w:pPr>
        <w:widowControl w:val="0"/>
        <w:overflowPunct w:val="0"/>
        <w:autoSpaceDE w:val="0"/>
        <w:autoSpaceDN w:val="0"/>
        <w:adjustRightInd w:val="0"/>
        <w:rPr>
          <w:rFonts w:ascii="IBM Plex Sans" w:hAnsi="IBM Plex Sans" w:cs="Arial"/>
          <w:kern w:val="28"/>
          <w:sz w:val="22"/>
          <w:szCs w:val="22"/>
          <w:lang w:val="de-CH"/>
        </w:rPr>
      </w:pPr>
    </w:p>
    <w:p w14:paraId="7E624798" w14:textId="77777777" w:rsidR="00081B96" w:rsidRPr="00E02C05" w:rsidRDefault="00081B96" w:rsidP="00081B96">
      <w:pPr>
        <w:widowControl w:val="0"/>
        <w:overflowPunct w:val="0"/>
        <w:autoSpaceDE w:val="0"/>
        <w:autoSpaceDN w:val="0"/>
        <w:adjustRightInd w:val="0"/>
        <w:rPr>
          <w:rFonts w:ascii="IBM Plex Sans" w:hAnsi="IBM Plex Sans" w:cs="Arial"/>
          <w:kern w:val="28"/>
          <w:sz w:val="22"/>
          <w:szCs w:val="22"/>
          <w:lang w:val="de-CH"/>
        </w:rPr>
      </w:pP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>PLZ, Ort:</w:t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ab/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ab/>
        <w:t>____________________________________________________________</w:t>
      </w:r>
    </w:p>
    <w:p w14:paraId="1B6187A2" w14:textId="77777777" w:rsidR="00081B96" w:rsidRPr="00E02C05" w:rsidRDefault="00081B96" w:rsidP="00081B96">
      <w:pPr>
        <w:widowControl w:val="0"/>
        <w:overflowPunct w:val="0"/>
        <w:autoSpaceDE w:val="0"/>
        <w:autoSpaceDN w:val="0"/>
        <w:adjustRightInd w:val="0"/>
        <w:rPr>
          <w:rFonts w:ascii="IBM Plex Sans" w:hAnsi="IBM Plex Sans" w:cs="Arial"/>
          <w:kern w:val="28"/>
          <w:sz w:val="22"/>
          <w:szCs w:val="22"/>
          <w:lang w:val="de-CH"/>
        </w:rPr>
      </w:pPr>
    </w:p>
    <w:p w14:paraId="079D1D9C" w14:textId="77777777" w:rsidR="00081B96" w:rsidRPr="00E02C05" w:rsidRDefault="00081B96" w:rsidP="00081B96">
      <w:pPr>
        <w:widowControl w:val="0"/>
        <w:overflowPunct w:val="0"/>
        <w:autoSpaceDE w:val="0"/>
        <w:autoSpaceDN w:val="0"/>
        <w:adjustRightInd w:val="0"/>
        <w:rPr>
          <w:rFonts w:ascii="IBM Plex Sans" w:hAnsi="IBM Plex Sans" w:cs="Arial"/>
          <w:kern w:val="28"/>
          <w:sz w:val="22"/>
          <w:szCs w:val="22"/>
          <w:lang w:val="de-CH"/>
        </w:rPr>
      </w:pP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>Handy Nr.:</w:t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ab/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ab/>
        <w:t>____________________________________________________________</w:t>
      </w:r>
    </w:p>
    <w:p w14:paraId="31858F49" w14:textId="77777777" w:rsidR="00081B96" w:rsidRPr="00E02C05" w:rsidRDefault="00081B96" w:rsidP="00081B96">
      <w:pPr>
        <w:widowControl w:val="0"/>
        <w:pBdr>
          <w:bottom w:val="single" w:sz="24" w:space="1" w:color="auto"/>
        </w:pBdr>
        <w:overflowPunct w:val="0"/>
        <w:autoSpaceDE w:val="0"/>
        <w:autoSpaceDN w:val="0"/>
        <w:adjustRightInd w:val="0"/>
        <w:rPr>
          <w:rFonts w:ascii="IBM Plex Sans" w:hAnsi="IBM Plex Sans" w:cs="Arial"/>
          <w:kern w:val="28"/>
          <w:sz w:val="22"/>
          <w:szCs w:val="22"/>
          <w:lang w:val="de-CH"/>
        </w:rPr>
      </w:pPr>
    </w:p>
    <w:p w14:paraId="6BD6C466" w14:textId="77777777" w:rsidR="00081B96" w:rsidRPr="00E02C05" w:rsidRDefault="00081B96" w:rsidP="00081B96">
      <w:pPr>
        <w:widowControl w:val="0"/>
        <w:overflowPunct w:val="0"/>
        <w:autoSpaceDE w:val="0"/>
        <w:autoSpaceDN w:val="0"/>
        <w:adjustRightInd w:val="0"/>
        <w:rPr>
          <w:rFonts w:ascii="IBM Plex Sans" w:hAnsi="IBM Plex Sans" w:cs="Arial"/>
          <w:kern w:val="28"/>
          <w:sz w:val="22"/>
          <w:szCs w:val="22"/>
          <w:lang w:val="de-CH"/>
        </w:rPr>
      </w:pPr>
    </w:p>
    <w:p w14:paraId="293977F0" w14:textId="77777777" w:rsidR="00081B96" w:rsidRPr="00E02C05" w:rsidRDefault="00081B96" w:rsidP="00081B96">
      <w:pPr>
        <w:widowControl w:val="0"/>
        <w:overflowPunct w:val="0"/>
        <w:autoSpaceDE w:val="0"/>
        <w:autoSpaceDN w:val="0"/>
        <w:adjustRightInd w:val="0"/>
        <w:rPr>
          <w:rFonts w:ascii="IBM Plex Sans" w:hAnsi="IBM Plex Sans" w:cs="Arial"/>
          <w:b/>
          <w:kern w:val="28"/>
          <w:sz w:val="22"/>
          <w:szCs w:val="22"/>
          <w:lang w:val="de-CH"/>
        </w:rPr>
      </w:pPr>
      <w:r w:rsidRPr="00E02C05">
        <w:rPr>
          <w:rFonts w:ascii="IBM Plex Sans" w:hAnsi="IBM Plex Sans" w:cs="Arial"/>
          <w:b/>
          <w:kern w:val="28"/>
          <w:sz w:val="22"/>
          <w:szCs w:val="22"/>
          <w:lang w:val="de-CH"/>
        </w:rPr>
        <w:t>Kontaktperson:</w:t>
      </w:r>
    </w:p>
    <w:p w14:paraId="1CBB07D5" w14:textId="77777777" w:rsidR="00081B96" w:rsidRPr="00E02C05" w:rsidRDefault="00081B96" w:rsidP="00081B96">
      <w:pPr>
        <w:widowControl w:val="0"/>
        <w:overflowPunct w:val="0"/>
        <w:autoSpaceDE w:val="0"/>
        <w:autoSpaceDN w:val="0"/>
        <w:adjustRightInd w:val="0"/>
        <w:rPr>
          <w:rFonts w:ascii="IBM Plex Sans" w:hAnsi="IBM Plex Sans" w:cs="Arial"/>
          <w:kern w:val="28"/>
          <w:sz w:val="22"/>
          <w:szCs w:val="22"/>
          <w:lang w:val="de-CH"/>
        </w:rPr>
      </w:pPr>
    </w:p>
    <w:p w14:paraId="4E284175" w14:textId="77777777" w:rsidR="00081B96" w:rsidRPr="00E02C05" w:rsidRDefault="00081B96" w:rsidP="00081B96">
      <w:pPr>
        <w:widowControl w:val="0"/>
        <w:overflowPunct w:val="0"/>
        <w:autoSpaceDE w:val="0"/>
        <w:autoSpaceDN w:val="0"/>
        <w:adjustRightInd w:val="0"/>
        <w:rPr>
          <w:rFonts w:ascii="IBM Plex Sans" w:hAnsi="IBM Plex Sans" w:cs="Arial"/>
          <w:kern w:val="28"/>
          <w:sz w:val="22"/>
          <w:szCs w:val="22"/>
          <w:u w:val="single"/>
          <w:lang w:val="de-CH"/>
        </w:rPr>
      </w:pP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>Name, Vorname:</w:t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ab/>
        <w:t>____________________________________________________________</w:t>
      </w:r>
    </w:p>
    <w:p w14:paraId="7963FF7D" w14:textId="77777777" w:rsidR="00081B96" w:rsidRPr="00E02C05" w:rsidRDefault="00081B96" w:rsidP="00081B96">
      <w:pPr>
        <w:widowControl w:val="0"/>
        <w:overflowPunct w:val="0"/>
        <w:autoSpaceDE w:val="0"/>
        <w:autoSpaceDN w:val="0"/>
        <w:adjustRightInd w:val="0"/>
        <w:rPr>
          <w:rFonts w:ascii="IBM Plex Sans" w:hAnsi="IBM Plex Sans" w:cs="Arial"/>
          <w:kern w:val="28"/>
          <w:sz w:val="22"/>
          <w:szCs w:val="22"/>
          <w:lang w:val="de-CH"/>
        </w:rPr>
      </w:pPr>
    </w:p>
    <w:p w14:paraId="0C4D6463" w14:textId="77777777" w:rsidR="00081B96" w:rsidRPr="00E02C05" w:rsidRDefault="00081B96" w:rsidP="00081B96">
      <w:pPr>
        <w:widowControl w:val="0"/>
        <w:overflowPunct w:val="0"/>
        <w:autoSpaceDE w:val="0"/>
        <w:autoSpaceDN w:val="0"/>
        <w:adjustRightInd w:val="0"/>
        <w:rPr>
          <w:rFonts w:ascii="IBM Plex Sans" w:hAnsi="IBM Plex Sans" w:cs="Arial"/>
          <w:kern w:val="28"/>
          <w:sz w:val="22"/>
          <w:szCs w:val="22"/>
          <w:lang w:val="de-CH"/>
        </w:rPr>
      </w:pP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>Adresse:</w:t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ab/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ab/>
        <w:t>____________________________________________________________</w:t>
      </w:r>
    </w:p>
    <w:p w14:paraId="1010D4C1" w14:textId="77777777" w:rsidR="00081B96" w:rsidRPr="00E02C05" w:rsidRDefault="00081B96" w:rsidP="00081B96">
      <w:pPr>
        <w:widowControl w:val="0"/>
        <w:overflowPunct w:val="0"/>
        <w:autoSpaceDE w:val="0"/>
        <w:autoSpaceDN w:val="0"/>
        <w:adjustRightInd w:val="0"/>
        <w:rPr>
          <w:rFonts w:ascii="IBM Plex Sans" w:hAnsi="IBM Plex Sans" w:cs="Arial"/>
          <w:kern w:val="28"/>
          <w:sz w:val="22"/>
          <w:szCs w:val="22"/>
          <w:lang w:val="de-CH"/>
        </w:rPr>
      </w:pPr>
    </w:p>
    <w:p w14:paraId="70BE98B9" w14:textId="77777777" w:rsidR="00081B96" w:rsidRPr="00E02C05" w:rsidRDefault="00081B96" w:rsidP="00081B96">
      <w:pPr>
        <w:widowControl w:val="0"/>
        <w:overflowPunct w:val="0"/>
        <w:autoSpaceDE w:val="0"/>
        <w:autoSpaceDN w:val="0"/>
        <w:adjustRightInd w:val="0"/>
        <w:rPr>
          <w:rFonts w:ascii="IBM Plex Sans" w:hAnsi="IBM Plex Sans" w:cs="Arial"/>
          <w:kern w:val="28"/>
          <w:sz w:val="22"/>
          <w:szCs w:val="22"/>
          <w:lang w:val="de-CH"/>
        </w:rPr>
      </w:pP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>PLZ, Ort:</w:t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ab/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ab/>
        <w:t>____________________________________________________________</w:t>
      </w:r>
    </w:p>
    <w:p w14:paraId="5AF5DC47" w14:textId="77777777" w:rsidR="00081B96" w:rsidRPr="00E02C05" w:rsidRDefault="00081B96" w:rsidP="00081B96">
      <w:pPr>
        <w:widowControl w:val="0"/>
        <w:overflowPunct w:val="0"/>
        <w:autoSpaceDE w:val="0"/>
        <w:autoSpaceDN w:val="0"/>
        <w:adjustRightInd w:val="0"/>
        <w:rPr>
          <w:rFonts w:ascii="IBM Plex Sans" w:hAnsi="IBM Plex Sans" w:cs="Arial"/>
          <w:kern w:val="28"/>
          <w:sz w:val="22"/>
          <w:szCs w:val="22"/>
          <w:lang w:val="de-CH"/>
        </w:rPr>
      </w:pPr>
    </w:p>
    <w:p w14:paraId="25107F5D" w14:textId="77777777" w:rsidR="00081B96" w:rsidRPr="00E02C05" w:rsidRDefault="00081B96" w:rsidP="00081B96">
      <w:pPr>
        <w:widowControl w:val="0"/>
        <w:overflowPunct w:val="0"/>
        <w:autoSpaceDE w:val="0"/>
        <w:autoSpaceDN w:val="0"/>
        <w:adjustRightInd w:val="0"/>
        <w:rPr>
          <w:rFonts w:ascii="IBM Plex Sans" w:hAnsi="IBM Plex Sans" w:cs="Arial"/>
          <w:kern w:val="28"/>
          <w:sz w:val="22"/>
          <w:szCs w:val="22"/>
          <w:lang w:val="de-CH"/>
        </w:rPr>
      </w:pP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>Handy Nr.:</w:t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ab/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ab/>
        <w:t>____________________________________________________________</w:t>
      </w:r>
    </w:p>
    <w:p w14:paraId="04F2D806" w14:textId="77777777" w:rsidR="00081B96" w:rsidRPr="00E02C05" w:rsidRDefault="00081B96" w:rsidP="00081B96">
      <w:pPr>
        <w:widowControl w:val="0"/>
        <w:overflowPunct w:val="0"/>
        <w:autoSpaceDE w:val="0"/>
        <w:autoSpaceDN w:val="0"/>
        <w:adjustRightInd w:val="0"/>
        <w:rPr>
          <w:rFonts w:ascii="IBM Plex Sans" w:hAnsi="IBM Plex Sans" w:cs="Arial"/>
          <w:kern w:val="28"/>
          <w:sz w:val="22"/>
          <w:szCs w:val="22"/>
          <w:lang w:val="de-CH"/>
        </w:rPr>
      </w:pPr>
    </w:p>
    <w:p w14:paraId="73560B5C" w14:textId="77777777" w:rsidR="00081B96" w:rsidRPr="00E02C05" w:rsidRDefault="00081B96" w:rsidP="00081B96">
      <w:pPr>
        <w:widowControl w:val="0"/>
        <w:overflowPunct w:val="0"/>
        <w:autoSpaceDE w:val="0"/>
        <w:autoSpaceDN w:val="0"/>
        <w:adjustRightInd w:val="0"/>
        <w:rPr>
          <w:rFonts w:ascii="IBM Plex Sans" w:hAnsi="IBM Plex Sans" w:cs="Arial"/>
          <w:kern w:val="28"/>
          <w:sz w:val="22"/>
          <w:szCs w:val="22"/>
          <w:lang w:val="de-CH"/>
        </w:rPr>
      </w:pP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>Am Renntag erreichbare Handy-Nummer:</w:t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ab/>
        <w:t>___________________________________________</w:t>
      </w:r>
    </w:p>
    <w:p w14:paraId="46FEB691" w14:textId="77777777" w:rsidR="00081B96" w:rsidRPr="00E02C05" w:rsidRDefault="00081B96" w:rsidP="00081B96">
      <w:pPr>
        <w:widowControl w:val="0"/>
        <w:overflowPunct w:val="0"/>
        <w:autoSpaceDE w:val="0"/>
        <w:autoSpaceDN w:val="0"/>
        <w:adjustRightInd w:val="0"/>
        <w:rPr>
          <w:rFonts w:ascii="IBM Plex Sans" w:hAnsi="IBM Plex Sans" w:cs="Arial"/>
          <w:kern w:val="28"/>
          <w:sz w:val="22"/>
          <w:szCs w:val="22"/>
          <w:u w:val="single"/>
          <w:lang w:val="de-CH"/>
        </w:rPr>
      </w:pPr>
    </w:p>
    <w:p w14:paraId="2D1A4298" w14:textId="582313A7" w:rsidR="00081B96" w:rsidRDefault="00081B96" w:rsidP="00E02C05">
      <w:pPr>
        <w:widowControl w:val="0"/>
        <w:overflowPunct w:val="0"/>
        <w:autoSpaceDE w:val="0"/>
        <w:autoSpaceDN w:val="0"/>
        <w:adjustRightInd w:val="0"/>
        <w:spacing w:line="360" w:lineRule="auto"/>
        <w:rPr>
          <w:rFonts w:ascii="IBM Plex Sans" w:hAnsi="IBM Plex Sans" w:cs="Arial"/>
          <w:kern w:val="28"/>
          <w:sz w:val="22"/>
          <w:szCs w:val="22"/>
          <w:lang w:val="de-CH"/>
        </w:rPr>
      </w:pPr>
      <w:r w:rsidRPr="00E02C05">
        <w:rPr>
          <w:rFonts w:ascii="IBM Plex Sans" w:hAnsi="IBM Plex Sans" w:cs="Arial"/>
          <w:kern w:val="28"/>
          <w:sz w:val="22"/>
          <w:szCs w:val="22"/>
          <w:u w:val="single"/>
          <w:lang w:val="de-CH"/>
        </w:rPr>
        <w:t>Helfer 1</w:t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 xml:space="preserve">: </w:t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ab/>
        <w:t>Name, Vorname:</w:t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ab/>
        <w:t>_________________________________________________</w:t>
      </w:r>
    </w:p>
    <w:p w14:paraId="54B5D9B7" w14:textId="77777777" w:rsidR="00E02C05" w:rsidRPr="00E02C05" w:rsidRDefault="00E02C05" w:rsidP="00E02C05">
      <w:pPr>
        <w:widowControl w:val="0"/>
        <w:overflowPunct w:val="0"/>
        <w:autoSpaceDE w:val="0"/>
        <w:autoSpaceDN w:val="0"/>
        <w:adjustRightInd w:val="0"/>
        <w:spacing w:line="360" w:lineRule="auto"/>
        <w:rPr>
          <w:rFonts w:ascii="IBM Plex Sans" w:hAnsi="IBM Plex Sans" w:cs="Arial"/>
          <w:kern w:val="28"/>
          <w:sz w:val="10"/>
          <w:szCs w:val="10"/>
          <w:lang w:val="de-CH"/>
        </w:rPr>
      </w:pPr>
    </w:p>
    <w:p w14:paraId="637979A3" w14:textId="77777777" w:rsidR="00081B96" w:rsidRPr="00E02C05" w:rsidRDefault="00081B96" w:rsidP="00081B96">
      <w:pPr>
        <w:widowControl w:val="0"/>
        <w:overflowPunct w:val="0"/>
        <w:autoSpaceDE w:val="0"/>
        <w:autoSpaceDN w:val="0"/>
        <w:adjustRightInd w:val="0"/>
        <w:rPr>
          <w:rFonts w:ascii="IBM Plex Sans" w:hAnsi="IBM Plex Sans" w:cs="Arial"/>
          <w:kern w:val="28"/>
          <w:sz w:val="22"/>
          <w:szCs w:val="22"/>
          <w:lang w:val="de-CH"/>
        </w:rPr>
      </w:pP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ab/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ab/>
        <w:t>Handy Nr.:</w:t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ab/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ab/>
        <w:t>_________________________________________________</w:t>
      </w:r>
    </w:p>
    <w:p w14:paraId="144DE36B" w14:textId="77777777" w:rsidR="00081B96" w:rsidRPr="00E02C05" w:rsidRDefault="00081B96" w:rsidP="00081B96">
      <w:pPr>
        <w:widowControl w:val="0"/>
        <w:overflowPunct w:val="0"/>
        <w:autoSpaceDE w:val="0"/>
        <w:autoSpaceDN w:val="0"/>
        <w:adjustRightInd w:val="0"/>
        <w:rPr>
          <w:rFonts w:ascii="IBM Plex Sans" w:hAnsi="IBM Plex Sans" w:cs="Arial"/>
          <w:kern w:val="28"/>
          <w:sz w:val="22"/>
          <w:szCs w:val="22"/>
          <w:lang w:val="de-CH"/>
        </w:rPr>
      </w:pPr>
    </w:p>
    <w:p w14:paraId="0927B860" w14:textId="475915E1" w:rsidR="00081B96" w:rsidRDefault="00081B96" w:rsidP="00E02C05">
      <w:pPr>
        <w:widowControl w:val="0"/>
        <w:overflowPunct w:val="0"/>
        <w:autoSpaceDE w:val="0"/>
        <w:autoSpaceDN w:val="0"/>
        <w:adjustRightInd w:val="0"/>
        <w:spacing w:line="360" w:lineRule="auto"/>
        <w:rPr>
          <w:rFonts w:ascii="IBM Plex Sans" w:hAnsi="IBM Plex Sans" w:cs="Arial"/>
          <w:kern w:val="28"/>
          <w:sz w:val="22"/>
          <w:szCs w:val="22"/>
          <w:lang w:val="de-CH"/>
        </w:rPr>
      </w:pPr>
      <w:r w:rsidRPr="00E02C05">
        <w:rPr>
          <w:rFonts w:ascii="IBM Plex Sans" w:hAnsi="IBM Plex Sans" w:cs="Arial"/>
          <w:kern w:val="28"/>
          <w:sz w:val="22"/>
          <w:szCs w:val="22"/>
          <w:u w:val="single"/>
          <w:lang w:val="de-CH"/>
        </w:rPr>
        <w:t>Helfer 2</w:t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 xml:space="preserve">: </w:t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ab/>
        <w:t>Name, Vorname:</w:t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ab/>
        <w:t>_________________________________________________</w:t>
      </w:r>
    </w:p>
    <w:p w14:paraId="3FA92CA9" w14:textId="77777777" w:rsidR="00E02C05" w:rsidRPr="00E02C05" w:rsidRDefault="00E02C05" w:rsidP="00E02C05">
      <w:pPr>
        <w:widowControl w:val="0"/>
        <w:overflowPunct w:val="0"/>
        <w:autoSpaceDE w:val="0"/>
        <w:autoSpaceDN w:val="0"/>
        <w:adjustRightInd w:val="0"/>
        <w:spacing w:line="360" w:lineRule="auto"/>
        <w:rPr>
          <w:rFonts w:ascii="IBM Plex Sans" w:hAnsi="IBM Plex Sans" w:cs="Arial"/>
          <w:kern w:val="28"/>
          <w:sz w:val="10"/>
          <w:szCs w:val="10"/>
          <w:lang w:val="de-CH"/>
        </w:rPr>
      </w:pPr>
    </w:p>
    <w:p w14:paraId="455397D3" w14:textId="06543265" w:rsidR="00081B96" w:rsidRPr="00E02C05" w:rsidRDefault="00081B96" w:rsidP="00E02C05">
      <w:pPr>
        <w:widowControl w:val="0"/>
        <w:overflowPunct w:val="0"/>
        <w:autoSpaceDE w:val="0"/>
        <w:autoSpaceDN w:val="0"/>
        <w:adjustRightInd w:val="0"/>
        <w:rPr>
          <w:rFonts w:ascii="IBM Plex Sans" w:hAnsi="IBM Plex Sans" w:cs="Arial"/>
          <w:kern w:val="28"/>
          <w:sz w:val="22"/>
          <w:szCs w:val="22"/>
          <w:lang w:val="de-CH"/>
        </w:rPr>
      </w:pP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ab/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ab/>
        <w:t>Handy Nr.:</w:t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ab/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ab/>
        <w:t>_________________________________________________</w:t>
      </w:r>
    </w:p>
    <w:p w14:paraId="32F442EF" w14:textId="77777777" w:rsidR="00081B96" w:rsidRPr="00E02C05" w:rsidRDefault="00081B96" w:rsidP="00081B96">
      <w:pPr>
        <w:pBdr>
          <w:bottom w:val="single" w:sz="24" w:space="1" w:color="auto"/>
        </w:pBdr>
        <w:rPr>
          <w:rFonts w:ascii="IBM Plex Sans" w:hAnsi="IBM Plex Sans" w:cs="Arial"/>
          <w:sz w:val="22"/>
          <w:szCs w:val="22"/>
        </w:rPr>
      </w:pPr>
    </w:p>
    <w:p w14:paraId="5FB89706" w14:textId="77777777" w:rsidR="00081B96" w:rsidRPr="00E02C05" w:rsidRDefault="00081B96" w:rsidP="00081B96">
      <w:pPr>
        <w:rPr>
          <w:rFonts w:ascii="IBM Plex Sans" w:hAnsi="IBM Plex Sans" w:cs="Arial"/>
          <w:sz w:val="22"/>
          <w:szCs w:val="22"/>
          <w:lang w:val="de-CH"/>
        </w:rPr>
      </w:pPr>
    </w:p>
    <w:p w14:paraId="4786B6F8" w14:textId="4AA36CC0" w:rsidR="00081B96" w:rsidRPr="00E02C05" w:rsidRDefault="00081B96" w:rsidP="00081B96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rPr>
          <w:rFonts w:ascii="IBM Plex Sans" w:hAnsi="IBM Plex Sans" w:cs="Arial"/>
          <w:kern w:val="28"/>
          <w:sz w:val="22"/>
          <w:szCs w:val="22"/>
          <w:lang w:val="de-CH"/>
        </w:rPr>
      </w:pP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 xml:space="preserve">Strohballensäcke </w:t>
      </w:r>
      <w:r w:rsidR="0026511C" w:rsidRPr="00E02C05">
        <w:rPr>
          <w:rFonts w:ascii="IBM Plex Sans" w:hAnsi="IBM Plex Sans" w:cs="Arial"/>
          <w:kern w:val="28"/>
          <w:sz w:val="22"/>
          <w:szCs w:val="22"/>
          <w:lang w:val="de-CH"/>
        </w:rPr>
        <w:t>mit Banner</w:t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>-Logo gut sichtbar präsentieren</w:t>
      </w:r>
    </w:p>
    <w:p w14:paraId="16261041" w14:textId="77777777" w:rsidR="00081B96" w:rsidRPr="00E02C05" w:rsidRDefault="00081B96" w:rsidP="00081B96">
      <w:pPr>
        <w:widowControl w:val="0"/>
        <w:overflowPunct w:val="0"/>
        <w:autoSpaceDE w:val="0"/>
        <w:autoSpaceDN w:val="0"/>
        <w:adjustRightInd w:val="0"/>
        <w:rPr>
          <w:rFonts w:ascii="IBM Plex Sans" w:hAnsi="IBM Plex Sans" w:cs="Arial"/>
          <w:kern w:val="28"/>
          <w:sz w:val="22"/>
          <w:szCs w:val="22"/>
          <w:lang w:val="de-CH"/>
        </w:rPr>
      </w:pPr>
    </w:p>
    <w:p w14:paraId="520C64A6" w14:textId="33C85398" w:rsidR="002913BA" w:rsidRPr="00E02C05" w:rsidRDefault="0026511C" w:rsidP="002B5D3D">
      <w:pPr>
        <w:widowControl w:val="0"/>
        <w:overflowPunct w:val="0"/>
        <w:autoSpaceDE w:val="0"/>
        <w:autoSpaceDN w:val="0"/>
        <w:adjustRightInd w:val="0"/>
        <w:jc w:val="center"/>
        <w:rPr>
          <w:rFonts w:ascii="IBM Plex Sans" w:hAnsi="IBM Plex Sans" w:cs="Arial"/>
          <w:kern w:val="28"/>
          <w:sz w:val="22"/>
          <w:szCs w:val="22"/>
          <w:lang w:val="de-CH"/>
        </w:rPr>
      </w:pPr>
      <w:r w:rsidRPr="00E02C05">
        <w:rPr>
          <w:rFonts w:ascii="IBM Plex Sans" w:hAnsi="IBM Plex Sans" w:cs="Arial"/>
          <w:noProof/>
          <w:kern w:val="28"/>
          <w:sz w:val="22"/>
          <w:szCs w:val="22"/>
          <w:lang w:val="de-CH"/>
        </w:rPr>
        <w:drawing>
          <wp:inline distT="0" distB="0" distL="0" distR="0" wp14:anchorId="4CFEC5BF" wp14:editId="378AE9A5">
            <wp:extent cx="2214000" cy="2520000"/>
            <wp:effectExtent l="0" t="0" r="0" b="0"/>
            <wp:docPr id="5" name="Grafik 5" descr="Ein Bild, das Berg, Himmel, draußen, Straß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Berg, Himmel, draußen, Straße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5D3D" w:rsidRPr="00E02C05">
        <w:rPr>
          <w:rFonts w:ascii="IBM Plex Sans" w:hAnsi="IBM Plex Sans" w:cs="Arial"/>
          <w:kern w:val="28"/>
          <w:sz w:val="22"/>
          <w:szCs w:val="22"/>
          <w:lang w:val="de-CH"/>
        </w:rPr>
        <w:t xml:space="preserve">                    </w:t>
      </w:r>
      <w:r w:rsidR="002B5D3D" w:rsidRPr="00E02C05">
        <w:rPr>
          <w:rFonts w:ascii="IBM Plex Sans" w:hAnsi="IBM Plex Sans" w:cs="Arial"/>
          <w:noProof/>
          <w:kern w:val="28"/>
          <w:sz w:val="22"/>
          <w:szCs w:val="22"/>
          <w:lang w:val="de-CH"/>
        </w:rPr>
        <w:drawing>
          <wp:inline distT="0" distB="0" distL="0" distR="0" wp14:anchorId="7D413A1E" wp14:editId="673228E5">
            <wp:extent cx="2923200" cy="2520000"/>
            <wp:effectExtent l="0" t="0" r="0" b="0"/>
            <wp:docPr id="6" name="Grafik 6" descr="Ein Bild, das Bordstei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Ein Bild, das Bordstein enthält.&#10;&#10;Automatisch generierte Beschreibu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32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C8B06" w14:textId="77777777" w:rsidR="002913BA" w:rsidRPr="00E02C05" w:rsidRDefault="002913BA" w:rsidP="00081B96">
      <w:pPr>
        <w:widowControl w:val="0"/>
        <w:pBdr>
          <w:bottom w:val="single" w:sz="24" w:space="1" w:color="auto"/>
        </w:pBdr>
        <w:overflowPunct w:val="0"/>
        <w:autoSpaceDE w:val="0"/>
        <w:autoSpaceDN w:val="0"/>
        <w:adjustRightInd w:val="0"/>
        <w:rPr>
          <w:rFonts w:ascii="IBM Plex Sans" w:hAnsi="IBM Plex Sans" w:cs="Arial"/>
          <w:kern w:val="28"/>
          <w:sz w:val="22"/>
          <w:szCs w:val="22"/>
          <w:lang w:val="de-CH"/>
        </w:rPr>
      </w:pPr>
    </w:p>
    <w:p w14:paraId="19C78AE0" w14:textId="77777777" w:rsidR="00081B96" w:rsidRPr="00E02C05" w:rsidRDefault="00081B96" w:rsidP="00081B96">
      <w:pPr>
        <w:widowControl w:val="0"/>
        <w:overflowPunct w:val="0"/>
        <w:autoSpaceDE w:val="0"/>
        <w:autoSpaceDN w:val="0"/>
        <w:adjustRightInd w:val="0"/>
        <w:rPr>
          <w:rFonts w:ascii="IBM Plex Sans" w:hAnsi="IBM Plex Sans" w:cs="Arial"/>
          <w:kern w:val="28"/>
          <w:sz w:val="22"/>
          <w:szCs w:val="22"/>
          <w:lang w:val="de-CH"/>
        </w:rPr>
      </w:pPr>
    </w:p>
    <w:p w14:paraId="17276667" w14:textId="77777777" w:rsidR="00081B96" w:rsidRPr="00E02C05" w:rsidRDefault="00081B96" w:rsidP="00081B96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rPr>
          <w:rFonts w:ascii="IBM Plex Sans" w:hAnsi="IBM Plex Sans" w:cs="Arial"/>
          <w:kern w:val="28"/>
          <w:sz w:val="22"/>
          <w:szCs w:val="22"/>
          <w:lang w:val="de-CH"/>
        </w:rPr>
      </w:pPr>
      <w:r w:rsidRPr="00E02C05">
        <w:rPr>
          <w:rFonts w:ascii="IBM Plex Sans" w:hAnsi="IBM Plex Sans" w:cs="Arial"/>
          <w:bCs/>
          <w:sz w:val="22"/>
          <w:szCs w:val="22"/>
          <w:lang w:val="de-CH"/>
        </w:rPr>
        <w:t>Geliefert werden:</w:t>
      </w:r>
    </w:p>
    <w:p w14:paraId="4303A980" w14:textId="77777777" w:rsidR="0026511C" w:rsidRPr="00E02C05" w:rsidRDefault="00081B96" w:rsidP="00081B96">
      <w:pPr>
        <w:widowControl w:val="0"/>
        <w:overflowPunct w:val="0"/>
        <w:autoSpaceDE w:val="0"/>
        <w:autoSpaceDN w:val="0"/>
        <w:adjustRightInd w:val="0"/>
        <w:ind w:left="360"/>
        <w:rPr>
          <w:rFonts w:ascii="IBM Plex Sans" w:hAnsi="IBM Plex Sans" w:cs="Arial"/>
          <w:kern w:val="28"/>
          <w:sz w:val="22"/>
          <w:szCs w:val="22"/>
          <w:lang w:val="de-CH"/>
        </w:rPr>
      </w:pPr>
      <w:r w:rsidRPr="00E02C05">
        <w:rPr>
          <w:rFonts w:ascii="IBM Plex Sans" w:hAnsi="IBM Plex Sans" w:cs="Arial"/>
          <w:bCs/>
          <w:sz w:val="22"/>
          <w:szCs w:val="22"/>
          <w:lang w:val="de-CH"/>
        </w:rPr>
        <w:br/>
      </w:r>
      <w:r w:rsidRPr="00E02C05">
        <w:rPr>
          <w:rFonts w:ascii="Arial" w:hAnsi="Arial" w:cs="Arial"/>
          <w:kern w:val="28"/>
          <w:sz w:val="22"/>
          <w:szCs w:val="22"/>
          <w:lang w:val="de-CH"/>
        </w:rPr>
        <w:t>●</w:t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 xml:space="preserve"> Startrampe mit Waage und Startzelt</w:t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br/>
      </w:r>
      <w:r w:rsidRPr="00E02C05">
        <w:rPr>
          <w:rFonts w:ascii="Arial" w:hAnsi="Arial" w:cs="Arial"/>
          <w:kern w:val="28"/>
          <w:sz w:val="22"/>
          <w:szCs w:val="22"/>
          <w:lang w:val="de-CH"/>
        </w:rPr>
        <w:t>●</w:t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 xml:space="preserve"> Lautsprecheranlage</w:t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br/>
      </w:r>
      <w:r w:rsidRPr="00E02C05">
        <w:rPr>
          <w:rFonts w:ascii="Arial" w:hAnsi="Arial" w:cs="Arial"/>
          <w:kern w:val="28"/>
          <w:sz w:val="22"/>
          <w:szCs w:val="22"/>
          <w:lang w:val="de-CH"/>
        </w:rPr>
        <w:t>●</w:t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 xml:space="preserve"> Zielbogen mit 230V-Lüfter</w:t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br/>
      </w:r>
      <w:r w:rsidRPr="00E02C05">
        <w:rPr>
          <w:rFonts w:ascii="Arial" w:hAnsi="Arial" w:cs="Arial"/>
          <w:kern w:val="28"/>
          <w:sz w:val="22"/>
          <w:szCs w:val="22"/>
          <w:lang w:val="de-CH"/>
        </w:rPr>
        <w:t>●</w:t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 xml:space="preserve"> Zeitmessung / Computer im Zeitmesswagen</w:t>
      </w:r>
    </w:p>
    <w:p w14:paraId="719F5E3E" w14:textId="7C5D084D" w:rsidR="0026511C" w:rsidRPr="00E02C05" w:rsidRDefault="0026511C" w:rsidP="002B5D3D">
      <w:pPr>
        <w:widowControl w:val="0"/>
        <w:overflowPunct w:val="0"/>
        <w:autoSpaceDE w:val="0"/>
        <w:autoSpaceDN w:val="0"/>
        <w:adjustRightInd w:val="0"/>
        <w:ind w:left="360"/>
        <w:rPr>
          <w:rFonts w:ascii="IBM Plex Sans" w:hAnsi="IBM Plex Sans" w:cs="Arial"/>
          <w:kern w:val="28"/>
          <w:sz w:val="22"/>
          <w:szCs w:val="22"/>
          <w:lang w:val="de-CH"/>
        </w:rPr>
      </w:pPr>
      <w:r w:rsidRPr="00E02C05">
        <w:rPr>
          <w:rFonts w:ascii="Arial" w:hAnsi="Arial" w:cs="Arial"/>
          <w:kern w:val="28"/>
          <w:sz w:val="22"/>
          <w:szCs w:val="22"/>
          <w:lang w:val="de-CH"/>
        </w:rPr>
        <w:t>●</w:t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 xml:space="preserve"> Werbebanner für Strohballen</w:t>
      </w:r>
      <w:r w:rsidR="00081B96" w:rsidRPr="00E02C05">
        <w:rPr>
          <w:rFonts w:ascii="IBM Plex Sans" w:hAnsi="IBM Plex Sans" w:cs="Arial"/>
          <w:kern w:val="28"/>
          <w:sz w:val="22"/>
          <w:szCs w:val="22"/>
          <w:lang w:val="de-CH"/>
        </w:rPr>
        <w:br/>
      </w:r>
      <w:r w:rsidR="00081B96" w:rsidRPr="00E02C05">
        <w:rPr>
          <w:rFonts w:ascii="Arial" w:hAnsi="Arial" w:cs="Arial"/>
          <w:kern w:val="28"/>
          <w:sz w:val="22"/>
          <w:szCs w:val="22"/>
          <w:lang w:val="de-CH"/>
        </w:rPr>
        <w:t>●</w:t>
      </w:r>
      <w:r w:rsidR="00081B96" w:rsidRPr="00E02C05">
        <w:rPr>
          <w:rFonts w:ascii="IBM Plex Sans" w:hAnsi="IBM Plex Sans" w:cs="Arial"/>
          <w:kern w:val="28"/>
          <w:sz w:val="22"/>
          <w:szCs w:val="22"/>
          <w:lang w:val="de-CH"/>
        </w:rPr>
        <w:t xml:space="preserve"> Info-Stand</w:t>
      </w:r>
      <w:r w:rsidR="00081B96" w:rsidRPr="00E02C05">
        <w:rPr>
          <w:rFonts w:ascii="IBM Plex Sans" w:hAnsi="IBM Plex Sans" w:cs="Arial"/>
          <w:kern w:val="28"/>
          <w:sz w:val="22"/>
          <w:szCs w:val="22"/>
          <w:lang w:val="de-CH"/>
        </w:rPr>
        <w:br/>
      </w:r>
      <w:r w:rsidR="00081B96" w:rsidRPr="00E02C05">
        <w:rPr>
          <w:rFonts w:ascii="Arial" w:hAnsi="Arial" w:cs="Arial"/>
          <w:kern w:val="28"/>
          <w:sz w:val="22"/>
          <w:szCs w:val="22"/>
          <w:lang w:val="de-CH"/>
        </w:rPr>
        <w:t>●</w:t>
      </w:r>
      <w:r w:rsidR="00081B96" w:rsidRPr="00E02C05">
        <w:rPr>
          <w:rFonts w:ascii="IBM Plex Sans" w:hAnsi="IBM Plex Sans" w:cs="Arial"/>
          <w:kern w:val="28"/>
          <w:sz w:val="22"/>
          <w:szCs w:val="22"/>
          <w:lang w:val="de-CH"/>
        </w:rPr>
        <w:t xml:space="preserve"> 1 Satz Stoffstartnummern </w:t>
      </w:r>
      <w:r w:rsidR="00EF783F">
        <w:rPr>
          <w:rFonts w:ascii="IBM Plex Sans" w:hAnsi="IBM Plex Sans" w:cs="Arial"/>
          <w:kern w:val="28"/>
          <w:sz w:val="22"/>
          <w:szCs w:val="22"/>
          <w:lang w:val="de-CH"/>
        </w:rPr>
        <w:t>für Fahrer und Fahrerinnen</w:t>
      </w:r>
      <w:r w:rsidR="00081B96" w:rsidRPr="00E02C05">
        <w:rPr>
          <w:rFonts w:ascii="IBM Plex Sans" w:hAnsi="IBM Plex Sans" w:cs="Arial"/>
          <w:kern w:val="28"/>
          <w:sz w:val="22"/>
          <w:szCs w:val="22"/>
          <w:lang w:val="de-CH"/>
        </w:rPr>
        <w:br/>
      </w:r>
      <w:r w:rsidR="00081B96" w:rsidRPr="00E02C05">
        <w:rPr>
          <w:rFonts w:ascii="Arial" w:hAnsi="Arial" w:cs="Arial"/>
          <w:kern w:val="28"/>
          <w:sz w:val="22"/>
          <w:szCs w:val="22"/>
          <w:lang w:val="de-CH"/>
        </w:rPr>
        <w:t>●</w:t>
      </w:r>
      <w:r w:rsidR="00081B96" w:rsidRPr="00E02C05">
        <w:rPr>
          <w:rFonts w:ascii="IBM Plex Sans" w:hAnsi="IBM Plex Sans" w:cs="Arial"/>
          <w:kern w:val="28"/>
          <w:sz w:val="22"/>
          <w:szCs w:val="22"/>
          <w:lang w:val="de-CH"/>
        </w:rPr>
        <w:t xml:space="preserve"> 1 Satz Klebestartnummern </w:t>
      </w:r>
      <w:r w:rsidR="00EF783F">
        <w:rPr>
          <w:rFonts w:ascii="IBM Plex Sans" w:hAnsi="IBM Plex Sans" w:cs="Arial"/>
          <w:kern w:val="28"/>
          <w:sz w:val="22"/>
          <w:szCs w:val="22"/>
          <w:lang w:val="de-CH"/>
        </w:rPr>
        <w:t>für Seifenkisten</w:t>
      </w:r>
      <w:r w:rsidR="00081B96" w:rsidRPr="00E02C05">
        <w:rPr>
          <w:rFonts w:ascii="IBM Plex Sans" w:hAnsi="IBM Plex Sans" w:cs="Arial"/>
          <w:kern w:val="28"/>
          <w:sz w:val="22"/>
          <w:szCs w:val="22"/>
          <w:lang w:val="de-CH"/>
        </w:rPr>
        <w:br/>
      </w:r>
      <w:r w:rsidR="00081B96" w:rsidRPr="00E02C05">
        <w:rPr>
          <w:rFonts w:ascii="Arial" w:hAnsi="Arial" w:cs="Arial"/>
          <w:kern w:val="28"/>
          <w:sz w:val="22"/>
          <w:szCs w:val="22"/>
          <w:lang w:val="de-CH"/>
        </w:rPr>
        <w:t>●</w:t>
      </w:r>
      <w:r w:rsidR="00081B96" w:rsidRPr="00E02C05">
        <w:rPr>
          <w:rFonts w:ascii="IBM Plex Sans" w:hAnsi="IBM Plex Sans" w:cs="Arial"/>
          <w:kern w:val="28"/>
          <w:sz w:val="22"/>
          <w:szCs w:val="22"/>
          <w:lang w:val="de-CH"/>
        </w:rPr>
        <w:t xml:space="preserve"> 3 Siegermedaillen (1.- 3. Rang Gold/Silber/Bronze)</w:t>
      </w:r>
      <w:r w:rsidR="00081B96" w:rsidRPr="00E02C05">
        <w:rPr>
          <w:rFonts w:ascii="IBM Plex Sans" w:hAnsi="IBM Plex Sans" w:cs="Arial"/>
          <w:kern w:val="28"/>
          <w:sz w:val="22"/>
          <w:szCs w:val="22"/>
          <w:lang w:val="de-CH"/>
        </w:rPr>
        <w:br/>
      </w:r>
      <w:r w:rsidR="00081B96" w:rsidRPr="00E02C05">
        <w:rPr>
          <w:rFonts w:ascii="Arial" w:hAnsi="Arial" w:cs="Arial"/>
          <w:kern w:val="28"/>
          <w:sz w:val="22"/>
          <w:szCs w:val="22"/>
          <w:lang w:val="de-CH"/>
        </w:rPr>
        <w:t>●</w:t>
      </w:r>
      <w:r w:rsidR="00081B96" w:rsidRPr="00E02C05">
        <w:rPr>
          <w:rFonts w:ascii="IBM Plex Sans" w:hAnsi="IBM Plex Sans" w:cs="Arial"/>
          <w:kern w:val="28"/>
          <w:sz w:val="22"/>
          <w:szCs w:val="22"/>
          <w:lang w:val="de-CH"/>
        </w:rPr>
        <w:t xml:space="preserve"> 3 Pokale Rookie-Klasse (1.- 3. Rang)</w:t>
      </w:r>
    </w:p>
    <w:p w14:paraId="17CCF9CD" w14:textId="77777777" w:rsidR="0026511C" w:rsidRPr="00E02C05" w:rsidRDefault="0026511C" w:rsidP="00081B96">
      <w:pPr>
        <w:widowControl w:val="0"/>
        <w:pBdr>
          <w:bottom w:val="single" w:sz="24" w:space="1" w:color="auto"/>
        </w:pBdr>
        <w:overflowPunct w:val="0"/>
        <w:autoSpaceDE w:val="0"/>
        <w:autoSpaceDN w:val="0"/>
        <w:adjustRightInd w:val="0"/>
        <w:rPr>
          <w:rFonts w:ascii="IBM Plex Sans" w:hAnsi="IBM Plex Sans" w:cs="Arial"/>
          <w:kern w:val="28"/>
          <w:sz w:val="22"/>
          <w:szCs w:val="22"/>
          <w:lang w:val="de-CH"/>
        </w:rPr>
      </w:pPr>
    </w:p>
    <w:p w14:paraId="7C30ACA3" w14:textId="77777777" w:rsidR="00081B96" w:rsidRPr="00E02C05" w:rsidRDefault="00081B96" w:rsidP="00081B96">
      <w:pPr>
        <w:widowControl w:val="0"/>
        <w:overflowPunct w:val="0"/>
        <w:autoSpaceDE w:val="0"/>
        <w:autoSpaceDN w:val="0"/>
        <w:adjustRightInd w:val="0"/>
        <w:rPr>
          <w:rFonts w:ascii="IBM Plex Sans" w:hAnsi="IBM Plex Sans" w:cs="Arial"/>
          <w:kern w:val="28"/>
          <w:sz w:val="22"/>
          <w:szCs w:val="22"/>
          <w:lang w:val="de-CH"/>
        </w:rPr>
      </w:pPr>
    </w:p>
    <w:p w14:paraId="725BF075" w14:textId="77777777" w:rsidR="00081B96" w:rsidRPr="00E02C05" w:rsidRDefault="00081B96" w:rsidP="00AE693A">
      <w:pPr>
        <w:widowControl w:val="0"/>
        <w:numPr>
          <w:ilvl w:val="0"/>
          <w:numId w:val="21"/>
        </w:numPr>
        <w:tabs>
          <w:tab w:val="left" w:pos="5387"/>
        </w:tabs>
        <w:overflowPunct w:val="0"/>
        <w:autoSpaceDE w:val="0"/>
        <w:autoSpaceDN w:val="0"/>
        <w:adjustRightInd w:val="0"/>
        <w:rPr>
          <w:rFonts w:ascii="IBM Plex Sans" w:hAnsi="IBM Plex Sans" w:cs="Arial"/>
          <w:kern w:val="28"/>
          <w:sz w:val="22"/>
          <w:szCs w:val="22"/>
          <w:lang w:val="de-CH"/>
        </w:rPr>
      </w:pP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 xml:space="preserve">Die folgende Position </w:t>
      </w:r>
      <w:r w:rsidRPr="00E02C05">
        <w:rPr>
          <w:rFonts w:ascii="IBM Plex Sans" w:hAnsi="IBM Plex Sans" w:cs="Arial"/>
          <w:b/>
          <w:kern w:val="28"/>
          <w:sz w:val="22"/>
          <w:szCs w:val="22"/>
          <w:u w:val="single"/>
          <w:lang w:val="de-CH"/>
        </w:rPr>
        <w:t>muss</w:t>
      </w:r>
      <w:r w:rsidRPr="00E02C05">
        <w:rPr>
          <w:rFonts w:ascii="IBM Plex Sans" w:hAnsi="IBM Plex Sans" w:cs="Arial"/>
          <w:kern w:val="28"/>
          <w:sz w:val="22"/>
          <w:szCs w:val="22"/>
          <w:u w:val="single"/>
          <w:lang w:val="de-CH"/>
        </w:rPr>
        <w:t xml:space="preserve"> </w:t>
      </w:r>
      <w:r w:rsidRPr="00E02C05">
        <w:rPr>
          <w:rFonts w:ascii="IBM Plex Sans" w:hAnsi="IBM Plex Sans" w:cs="Arial"/>
          <w:b/>
          <w:kern w:val="28"/>
          <w:sz w:val="22"/>
          <w:szCs w:val="22"/>
          <w:u w:val="single"/>
          <w:lang w:val="de-CH"/>
        </w:rPr>
        <w:t>bestellt</w:t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 xml:space="preserve"> werden:</w:t>
      </w:r>
      <w:r w:rsidR="00AE693A" w:rsidRPr="00E02C05">
        <w:rPr>
          <w:rFonts w:ascii="IBM Plex Sans" w:hAnsi="IBM Plex Sans" w:cs="Arial"/>
          <w:kern w:val="28"/>
          <w:sz w:val="22"/>
          <w:szCs w:val="22"/>
          <w:lang w:val="de-CH"/>
        </w:rPr>
        <w:tab/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sym w:font="Wingdings" w:char="F071"/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 xml:space="preserve"> bitte zutreffendes ankreuzen</w:t>
      </w:r>
    </w:p>
    <w:p w14:paraId="4C24B376" w14:textId="77777777" w:rsidR="00081B96" w:rsidRPr="00E02C05" w:rsidRDefault="00081B96" w:rsidP="00081B96">
      <w:pPr>
        <w:widowControl w:val="0"/>
        <w:overflowPunct w:val="0"/>
        <w:autoSpaceDE w:val="0"/>
        <w:autoSpaceDN w:val="0"/>
        <w:adjustRightInd w:val="0"/>
        <w:ind w:left="360"/>
        <w:rPr>
          <w:rFonts w:ascii="IBM Plex Sans" w:hAnsi="IBM Plex Sans" w:cs="Arial"/>
          <w:kern w:val="28"/>
          <w:sz w:val="22"/>
          <w:szCs w:val="22"/>
          <w:lang w:val="de-CH"/>
        </w:rPr>
      </w:pPr>
    </w:p>
    <w:p w14:paraId="3705928E" w14:textId="0BD3101B" w:rsidR="00081B96" w:rsidRPr="00E02C05" w:rsidRDefault="00081B96" w:rsidP="00AE693A">
      <w:pPr>
        <w:widowControl w:val="0"/>
        <w:tabs>
          <w:tab w:val="left" w:pos="5387"/>
          <w:tab w:val="left" w:pos="6521"/>
          <w:tab w:val="left" w:pos="7655"/>
          <w:tab w:val="left" w:pos="8789"/>
        </w:tabs>
        <w:overflowPunct w:val="0"/>
        <w:autoSpaceDE w:val="0"/>
        <w:autoSpaceDN w:val="0"/>
        <w:adjustRightInd w:val="0"/>
        <w:ind w:left="360"/>
        <w:rPr>
          <w:rFonts w:ascii="IBM Plex Sans" w:hAnsi="IBM Plex Sans" w:cs="Arial"/>
          <w:kern w:val="28"/>
          <w:sz w:val="22"/>
          <w:szCs w:val="22"/>
          <w:lang w:val="de-CH"/>
        </w:rPr>
      </w:pPr>
      <w:r w:rsidRPr="00E02C05">
        <w:rPr>
          <w:rFonts w:ascii="Arial" w:hAnsi="Arial" w:cs="Arial"/>
          <w:kern w:val="28"/>
          <w:sz w:val="22"/>
          <w:szCs w:val="22"/>
          <w:lang w:val="de-CH"/>
        </w:rPr>
        <w:t>●</w:t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 xml:space="preserve"> Plastiksäcke für Strohballen</w:t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ab/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sym w:font="Wingdings" w:char="F071"/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>50</w:t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ab/>
        <w:t xml:space="preserve"> </w:t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sym w:font="Wingdings" w:char="F071"/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>100</w:t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ab/>
        <w:t xml:space="preserve">   </w:t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sym w:font="Wingdings" w:char="F071"/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>150</w:t>
      </w:r>
      <w:r w:rsidR="00AE693A" w:rsidRPr="00E02C05">
        <w:rPr>
          <w:rFonts w:ascii="IBM Plex Sans" w:hAnsi="IBM Plex Sans" w:cs="Arial"/>
          <w:kern w:val="28"/>
          <w:sz w:val="22"/>
          <w:szCs w:val="22"/>
          <w:lang w:val="de-CH"/>
        </w:rPr>
        <w:tab/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sym w:font="Wingdings" w:char="F071"/>
      </w:r>
      <w:r w:rsidRPr="00E02C05">
        <w:rPr>
          <w:rFonts w:ascii="IBM Plex Sans" w:hAnsi="IBM Plex Sans" w:cs="Arial"/>
          <w:kern w:val="28"/>
          <w:sz w:val="22"/>
          <w:szCs w:val="22"/>
          <w:lang w:val="de-CH"/>
        </w:rPr>
        <w:t>200</w:t>
      </w:r>
    </w:p>
    <w:p w14:paraId="6BD41F82" w14:textId="77777777" w:rsidR="00081B96" w:rsidRPr="00E02C05" w:rsidRDefault="00081B96" w:rsidP="00081B96">
      <w:pPr>
        <w:widowControl w:val="0"/>
        <w:pBdr>
          <w:bottom w:val="single" w:sz="24" w:space="1" w:color="auto"/>
        </w:pBdr>
        <w:overflowPunct w:val="0"/>
        <w:autoSpaceDE w:val="0"/>
        <w:autoSpaceDN w:val="0"/>
        <w:adjustRightInd w:val="0"/>
        <w:rPr>
          <w:rFonts w:ascii="IBM Plex Sans" w:hAnsi="IBM Plex Sans" w:cs="Arial"/>
          <w:kern w:val="28"/>
          <w:sz w:val="22"/>
          <w:szCs w:val="22"/>
          <w:lang w:val="de-CH"/>
        </w:rPr>
      </w:pPr>
    </w:p>
    <w:p w14:paraId="3D8AF6FE" w14:textId="77777777" w:rsidR="00E164AF" w:rsidRPr="00F532A4" w:rsidRDefault="00E164AF" w:rsidP="002E36CD">
      <w:pPr>
        <w:rPr>
          <w:rFonts w:ascii="IBM Plex Sans" w:hAnsi="IBM Plex Sans" w:cs="Arial"/>
          <w:lang w:val="de-CH"/>
        </w:rPr>
      </w:pPr>
    </w:p>
    <w:sectPr w:rsidR="00E164AF" w:rsidRPr="00F532A4" w:rsidSect="0060342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851" w:bottom="851" w:left="1134" w:header="454" w:footer="4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10EF7" w14:textId="77777777" w:rsidR="0060342D" w:rsidRPr="0028077F" w:rsidRDefault="0060342D">
      <w:pPr>
        <w:rPr>
          <w:sz w:val="18"/>
          <w:szCs w:val="18"/>
        </w:rPr>
      </w:pPr>
      <w:r w:rsidRPr="0028077F">
        <w:rPr>
          <w:sz w:val="18"/>
          <w:szCs w:val="18"/>
        </w:rPr>
        <w:separator/>
      </w:r>
    </w:p>
  </w:endnote>
  <w:endnote w:type="continuationSeparator" w:id="0">
    <w:p w14:paraId="77D83BEC" w14:textId="77777777" w:rsidR="0060342D" w:rsidRPr="0028077F" w:rsidRDefault="0060342D">
      <w:pPr>
        <w:rPr>
          <w:sz w:val="18"/>
          <w:szCs w:val="18"/>
        </w:rPr>
      </w:pPr>
      <w:r w:rsidRPr="0028077F"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BM Plex Sans">
    <w:altName w:val="Calibri"/>
    <w:charset w:val="00"/>
    <w:family w:val="swiss"/>
    <w:pitch w:val="variable"/>
    <w:sig w:usb0="A00002EF" w:usb1="5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5E728" w14:textId="77777777" w:rsidR="00081399" w:rsidRDefault="0008139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3284"/>
      <w:gridCol w:w="3285"/>
      <w:gridCol w:w="3285"/>
    </w:tblGrid>
    <w:tr w:rsidR="00081B96" w:rsidRPr="007A6E18" w14:paraId="72E72903" w14:textId="77777777" w:rsidTr="00930414">
      <w:trPr>
        <w:trHeight w:val="383"/>
      </w:trPr>
      <w:tc>
        <w:tcPr>
          <w:tcW w:w="3284" w:type="dxa"/>
          <w:shd w:val="clear" w:color="auto" w:fill="auto"/>
          <w:vAlign w:val="center"/>
        </w:tcPr>
        <w:p w14:paraId="74AB6BE8" w14:textId="77777777" w:rsidR="00081B96" w:rsidRPr="007A6E18" w:rsidRDefault="00081B96" w:rsidP="00081B96">
          <w:pPr>
            <w:pStyle w:val="Fuzeile"/>
            <w:tabs>
              <w:tab w:val="left" w:pos="1034"/>
              <w:tab w:val="left" w:pos="2237"/>
              <w:tab w:val="left" w:pos="3884"/>
              <w:tab w:val="center" w:pos="4691"/>
              <w:tab w:val="center" w:pos="4819"/>
            </w:tabs>
            <w:rPr>
              <w:rStyle w:val="Seitenzahl"/>
              <w:sz w:val="15"/>
              <w:szCs w:val="15"/>
            </w:rPr>
          </w:pPr>
          <w:r w:rsidRPr="00F20922">
            <w:rPr>
              <w:rStyle w:val="Seitenzahl"/>
              <w:noProof/>
              <w:sz w:val="18"/>
              <w:szCs w:val="15"/>
            </w:rPr>
            <w:drawing>
              <wp:inline distT="0" distB="0" distL="0" distR="0" wp14:anchorId="7BCB4A87" wp14:editId="40F71AEC">
                <wp:extent cx="1756800" cy="648000"/>
                <wp:effectExtent l="0" t="0" r="0" b="0"/>
                <wp:docPr id="3" name="Bild 2" descr="autobau_seifenkisten_derby_Lo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utobau_seifenkisten_derby_Logo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6800" cy="64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5" w:type="dxa"/>
          <w:shd w:val="clear" w:color="auto" w:fill="auto"/>
          <w:vAlign w:val="center"/>
        </w:tcPr>
        <w:p w14:paraId="6F579326" w14:textId="77777777" w:rsidR="00081B96" w:rsidRPr="00081B96" w:rsidRDefault="00081B96" w:rsidP="00081B96">
          <w:pPr>
            <w:pStyle w:val="Fuzeile"/>
            <w:tabs>
              <w:tab w:val="clear" w:pos="4536"/>
              <w:tab w:val="center" w:pos="1574"/>
            </w:tabs>
            <w:rPr>
              <w:rStyle w:val="Seitenzahl"/>
              <w:rFonts w:ascii="IBM Plex Sans" w:hAnsi="IBM Plex Sans"/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ab/>
          </w:r>
          <w:sdt>
            <w:sdtPr>
              <w:rPr>
                <w:rStyle w:val="Seitenzahl"/>
                <w:rFonts w:ascii="IBM Plex Sans" w:hAnsi="IBM Plex Sans"/>
                <w:sz w:val="18"/>
                <w:szCs w:val="18"/>
              </w:rPr>
              <w:id w:val="1890459723"/>
              <w:docPartObj>
                <w:docPartGallery w:val="Page Numbers (Bottom of Page)"/>
                <w:docPartUnique/>
              </w:docPartObj>
            </w:sdtPr>
            <w:sdtContent>
              <w:r w:rsidR="00081399" w:rsidRPr="009A25AA">
                <w:rPr>
                  <w:rStyle w:val="Seitenzahl"/>
                  <w:rFonts w:ascii="IBM Plex Sans" w:hAnsi="IBM Plex Sans"/>
                  <w:sz w:val="18"/>
                  <w:szCs w:val="18"/>
                </w:rPr>
                <w:fldChar w:fldCharType="begin"/>
              </w:r>
              <w:r w:rsidR="00081399" w:rsidRPr="009A25AA">
                <w:rPr>
                  <w:rStyle w:val="Seitenzahl"/>
                  <w:rFonts w:ascii="IBM Plex Sans" w:hAnsi="IBM Plex Sans"/>
                  <w:sz w:val="18"/>
                  <w:szCs w:val="18"/>
                </w:rPr>
                <w:instrText xml:space="preserve"> PAGE </w:instrText>
              </w:r>
              <w:r w:rsidR="00081399" w:rsidRPr="009A25AA">
                <w:rPr>
                  <w:rStyle w:val="Seitenzahl"/>
                  <w:rFonts w:ascii="IBM Plex Sans" w:hAnsi="IBM Plex Sans"/>
                  <w:sz w:val="18"/>
                  <w:szCs w:val="18"/>
                </w:rPr>
                <w:fldChar w:fldCharType="separate"/>
              </w:r>
              <w:r w:rsidR="00081399">
                <w:rPr>
                  <w:rStyle w:val="Seitenzahl"/>
                  <w:rFonts w:ascii="IBM Plex Sans" w:hAnsi="IBM Plex Sans"/>
                  <w:sz w:val="18"/>
                  <w:szCs w:val="18"/>
                </w:rPr>
                <w:t>1</w:t>
              </w:r>
              <w:r w:rsidR="00081399" w:rsidRPr="009A25AA">
                <w:rPr>
                  <w:rStyle w:val="Seitenzahl"/>
                  <w:rFonts w:ascii="IBM Plex Sans" w:hAnsi="IBM Plex Sans"/>
                  <w:sz w:val="18"/>
                  <w:szCs w:val="18"/>
                </w:rPr>
                <w:fldChar w:fldCharType="end"/>
              </w:r>
            </w:sdtContent>
          </w:sdt>
          <w:r w:rsidR="00081399" w:rsidRPr="009A25AA">
            <w:rPr>
              <w:rStyle w:val="Seitenzahl"/>
              <w:rFonts w:ascii="IBM Plex Sans" w:hAnsi="IBM Plex Sans"/>
              <w:sz w:val="18"/>
              <w:szCs w:val="18"/>
            </w:rPr>
            <w:t>/</w:t>
          </w:r>
          <w:r w:rsidR="00081399" w:rsidRPr="009A25AA">
            <w:rPr>
              <w:rStyle w:val="Seitenzahl"/>
              <w:rFonts w:ascii="IBM Plex Sans" w:hAnsi="IBM Plex Sans"/>
              <w:sz w:val="18"/>
              <w:szCs w:val="18"/>
            </w:rPr>
            <w:fldChar w:fldCharType="begin"/>
          </w:r>
          <w:r w:rsidR="00081399" w:rsidRPr="009A25AA">
            <w:rPr>
              <w:rStyle w:val="Seitenzahl"/>
              <w:rFonts w:ascii="IBM Plex Sans" w:hAnsi="IBM Plex Sans"/>
              <w:sz w:val="18"/>
              <w:szCs w:val="18"/>
            </w:rPr>
            <w:instrText xml:space="preserve"> NUMPAGES  \* MERGEFORMAT </w:instrText>
          </w:r>
          <w:r w:rsidR="00081399" w:rsidRPr="009A25AA">
            <w:rPr>
              <w:rStyle w:val="Seitenzahl"/>
              <w:rFonts w:ascii="IBM Plex Sans" w:hAnsi="IBM Plex Sans"/>
              <w:sz w:val="18"/>
              <w:szCs w:val="18"/>
            </w:rPr>
            <w:fldChar w:fldCharType="separate"/>
          </w:r>
          <w:r w:rsidR="00081399">
            <w:rPr>
              <w:rStyle w:val="Seitenzahl"/>
              <w:rFonts w:ascii="IBM Plex Sans" w:hAnsi="IBM Plex Sans"/>
              <w:sz w:val="18"/>
              <w:szCs w:val="18"/>
            </w:rPr>
            <w:t>4</w:t>
          </w:r>
          <w:r w:rsidR="00081399" w:rsidRPr="009A25AA">
            <w:rPr>
              <w:rStyle w:val="Seitenzahl"/>
              <w:rFonts w:ascii="IBM Plex Sans" w:hAnsi="IBM Plex Sans"/>
              <w:sz w:val="18"/>
              <w:szCs w:val="18"/>
            </w:rPr>
            <w:fldChar w:fldCharType="end"/>
          </w:r>
        </w:p>
      </w:tc>
      <w:tc>
        <w:tcPr>
          <w:tcW w:w="3285" w:type="dxa"/>
          <w:shd w:val="clear" w:color="auto" w:fill="auto"/>
          <w:vAlign w:val="center"/>
        </w:tcPr>
        <w:p w14:paraId="0DB4F9FD" w14:textId="77777777" w:rsidR="00081B96" w:rsidRPr="007A6E18" w:rsidRDefault="00081B96" w:rsidP="00081B96">
          <w:pPr>
            <w:pStyle w:val="Fuzeile"/>
            <w:tabs>
              <w:tab w:val="left" w:pos="1034"/>
              <w:tab w:val="left" w:pos="2237"/>
              <w:tab w:val="left" w:pos="3884"/>
              <w:tab w:val="center" w:pos="4691"/>
              <w:tab w:val="center" w:pos="4819"/>
            </w:tabs>
            <w:jc w:val="center"/>
            <w:rPr>
              <w:rStyle w:val="Seitenzahl"/>
              <w:sz w:val="15"/>
              <w:szCs w:val="15"/>
            </w:rPr>
          </w:pPr>
          <w:r>
            <w:rPr>
              <w:noProof/>
              <w:sz w:val="15"/>
              <w:szCs w:val="15"/>
            </w:rPr>
            <w:drawing>
              <wp:inline distT="0" distB="0" distL="0" distR="0" wp14:anchorId="62D0AF91" wp14:editId="7AEC33BA">
                <wp:extent cx="1850400" cy="540000"/>
                <wp:effectExtent l="0" t="0" r="3810" b="635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autobau_erlebniswelt_neu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04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91D4A95" w14:textId="77777777" w:rsidR="00E164AF" w:rsidRPr="00FF2A91" w:rsidRDefault="00E164AF" w:rsidP="00FF2A91">
    <w:pPr>
      <w:pStyle w:val="Fuzeile"/>
      <w:rPr>
        <w:rStyle w:val="Seitenzahl"/>
        <w:szCs w:val="15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59C66" w14:textId="77777777" w:rsidR="00E164AF" w:rsidRPr="0028077F" w:rsidRDefault="00E164AF" w:rsidP="00EC6B53">
    <w:pPr>
      <w:pStyle w:val="Fuzeile"/>
      <w:rPr>
        <w:sz w:val="18"/>
        <w:szCs w:val="18"/>
      </w:rPr>
    </w:pPr>
    <w:r>
      <w:rPr>
        <w:sz w:val="18"/>
        <w:szCs w:val="18"/>
      </w:rPr>
      <w:t xml:space="preserve"> </w:t>
    </w:r>
  </w:p>
  <w:tbl>
    <w:tblPr>
      <w:tblW w:w="0" w:type="auto"/>
      <w:tblLook w:val="04A0" w:firstRow="1" w:lastRow="0" w:firstColumn="1" w:lastColumn="0" w:noHBand="0" w:noVBand="1"/>
    </w:tblPr>
    <w:tblGrid>
      <w:gridCol w:w="3284"/>
      <w:gridCol w:w="3285"/>
      <w:gridCol w:w="3285"/>
    </w:tblGrid>
    <w:tr w:rsidR="00E164AF" w:rsidRPr="007A6E18" w14:paraId="56EFB87B" w14:textId="77777777" w:rsidTr="00F20922">
      <w:trPr>
        <w:trHeight w:val="383"/>
      </w:trPr>
      <w:tc>
        <w:tcPr>
          <w:tcW w:w="3284" w:type="dxa"/>
          <w:shd w:val="clear" w:color="auto" w:fill="auto"/>
          <w:vAlign w:val="center"/>
        </w:tcPr>
        <w:p w14:paraId="473DF28F" w14:textId="77777777" w:rsidR="00E164AF" w:rsidRPr="007A6E18" w:rsidRDefault="00E164AF" w:rsidP="00194857">
          <w:pPr>
            <w:pStyle w:val="Fuzeile"/>
            <w:tabs>
              <w:tab w:val="left" w:pos="1034"/>
              <w:tab w:val="left" w:pos="2237"/>
              <w:tab w:val="left" w:pos="3884"/>
              <w:tab w:val="center" w:pos="4691"/>
              <w:tab w:val="center" w:pos="4819"/>
            </w:tabs>
            <w:rPr>
              <w:rStyle w:val="Seitenzahl"/>
              <w:sz w:val="15"/>
              <w:szCs w:val="15"/>
            </w:rPr>
          </w:pPr>
          <w:r w:rsidRPr="00F20922">
            <w:rPr>
              <w:rStyle w:val="Seitenzahl"/>
              <w:noProof/>
              <w:sz w:val="18"/>
              <w:szCs w:val="15"/>
            </w:rPr>
            <w:drawing>
              <wp:inline distT="0" distB="0" distL="0" distR="0" wp14:anchorId="170F121A" wp14:editId="38363880">
                <wp:extent cx="1756800" cy="648000"/>
                <wp:effectExtent l="0" t="0" r="0" b="0"/>
                <wp:docPr id="387" name="Bild 2" descr="autobau_seifenkisten_derby_Lo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utobau_seifenkisten_derby_Logo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6800" cy="64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5" w:type="dxa"/>
          <w:shd w:val="clear" w:color="auto" w:fill="auto"/>
          <w:vAlign w:val="center"/>
        </w:tcPr>
        <w:p w14:paraId="2E8F3B61" w14:textId="77777777" w:rsidR="00E164AF" w:rsidRPr="00081B96" w:rsidRDefault="00E164AF" w:rsidP="001055ED">
          <w:pPr>
            <w:pStyle w:val="Fuzeile"/>
            <w:tabs>
              <w:tab w:val="clear" w:pos="4536"/>
              <w:tab w:val="center" w:pos="1574"/>
            </w:tabs>
            <w:rPr>
              <w:rStyle w:val="Seitenzahl"/>
              <w:rFonts w:ascii="IBM Plex Sans" w:hAnsi="IBM Plex Sans"/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ab/>
          </w:r>
          <w:sdt>
            <w:sdtPr>
              <w:rPr>
                <w:rStyle w:val="Seitenzahl"/>
                <w:rFonts w:ascii="IBM Plex Sans" w:hAnsi="IBM Plex Sans"/>
                <w:sz w:val="18"/>
                <w:szCs w:val="18"/>
              </w:rPr>
              <w:id w:val="1219547504"/>
              <w:docPartObj>
                <w:docPartGallery w:val="Page Numbers (Bottom of Page)"/>
                <w:docPartUnique/>
              </w:docPartObj>
            </w:sdtPr>
            <w:sdtContent>
              <w:r w:rsidR="00081399" w:rsidRPr="009A25AA">
                <w:rPr>
                  <w:rStyle w:val="Seitenzahl"/>
                  <w:rFonts w:ascii="IBM Plex Sans" w:hAnsi="IBM Plex Sans"/>
                  <w:sz w:val="18"/>
                  <w:szCs w:val="18"/>
                </w:rPr>
                <w:fldChar w:fldCharType="begin"/>
              </w:r>
              <w:r w:rsidR="00081399" w:rsidRPr="009A25AA">
                <w:rPr>
                  <w:rStyle w:val="Seitenzahl"/>
                  <w:rFonts w:ascii="IBM Plex Sans" w:hAnsi="IBM Plex Sans"/>
                  <w:sz w:val="18"/>
                  <w:szCs w:val="18"/>
                </w:rPr>
                <w:instrText xml:space="preserve"> PAGE </w:instrText>
              </w:r>
              <w:r w:rsidR="00081399" w:rsidRPr="009A25AA">
                <w:rPr>
                  <w:rStyle w:val="Seitenzahl"/>
                  <w:rFonts w:ascii="IBM Plex Sans" w:hAnsi="IBM Plex Sans"/>
                  <w:sz w:val="18"/>
                  <w:szCs w:val="18"/>
                </w:rPr>
                <w:fldChar w:fldCharType="separate"/>
              </w:r>
              <w:r w:rsidR="00081399">
                <w:rPr>
                  <w:rStyle w:val="Seitenzahl"/>
                  <w:rFonts w:ascii="IBM Plex Sans" w:hAnsi="IBM Plex Sans"/>
                  <w:sz w:val="18"/>
                  <w:szCs w:val="18"/>
                </w:rPr>
                <w:t>1</w:t>
              </w:r>
              <w:r w:rsidR="00081399" w:rsidRPr="009A25AA">
                <w:rPr>
                  <w:rStyle w:val="Seitenzahl"/>
                  <w:rFonts w:ascii="IBM Plex Sans" w:hAnsi="IBM Plex Sans"/>
                  <w:sz w:val="18"/>
                  <w:szCs w:val="18"/>
                </w:rPr>
                <w:fldChar w:fldCharType="end"/>
              </w:r>
            </w:sdtContent>
          </w:sdt>
          <w:r w:rsidR="00081399" w:rsidRPr="009A25AA">
            <w:rPr>
              <w:rStyle w:val="Seitenzahl"/>
              <w:rFonts w:ascii="IBM Plex Sans" w:hAnsi="IBM Plex Sans"/>
              <w:sz w:val="18"/>
              <w:szCs w:val="18"/>
            </w:rPr>
            <w:t>/</w:t>
          </w:r>
          <w:r w:rsidR="00081399" w:rsidRPr="009A25AA">
            <w:rPr>
              <w:rStyle w:val="Seitenzahl"/>
              <w:rFonts w:ascii="IBM Plex Sans" w:hAnsi="IBM Plex Sans"/>
              <w:sz w:val="18"/>
              <w:szCs w:val="18"/>
            </w:rPr>
            <w:fldChar w:fldCharType="begin"/>
          </w:r>
          <w:r w:rsidR="00081399" w:rsidRPr="009A25AA">
            <w:rPr>
              <w:rStyle w:val="Seitenzahl"/>
              <w:rFonts w:ascii="IBM Plex Sans" w:hAnsi="IBM Plex Sans"/>
              <w:sz w:val="18"/>
              <w:szCs w:val="18"/>
            </w:rPr>
            <w:instrText xml:space="preserve"> NUMPAGES  \* MERGEFORMAT </w:instrText>
          </w:r>
          <w:r w:rsidR="00081399" w:rsidRPr="009A25AA">
            <w:rPr>
              <w:rStyle w:val="Seitenzahl"/>
              <w:rFonts w:ascii="IBM Plex Sans" w:hAnsi="IBM Plex Sans"/>
              <w:sz w:val="18"/>
              <w:szCs w:val="18"/>
            </w:rPr>
            <w:fldChar w:fldCharType="separate"/>
          </w:r>
          <w:r w:rsidR="00081399">
            <w:rPr>
              <w:rStyle w:val="Seitenzahl"/>
              <w:rFonts w:ascii="IBM Plex Sans" w:hAnsi="IBM Plex Sans"/>
              <w:sz w:val="18"/>
              <w:szCs w:val="18"/>
            </w:rPr>
            <w:t>4</w:t>
          </w:r>
          <w:r w:rsidR="00081399" w:rsidRPr="009A25AA">
            <w:rPr>
              <w:rStyle w:val="Seitenzahl"/>
              <w:rFonts w:ascii="IBM Plex Sans" w:hAnsi="IBM Plex Sans"/>
              <w:sz w:val="18"/>
              <w:szCs w:val="18"/>
            </w:rPr>
            <w:fldChar w:fldCharType="end"/>
          </w:r>
        </w:p>
      </w:tc>
      <w:tc>
        <w:tcPr>
          <w:tcW w:w="3285" w:type="dxa"/>
          <w:shd w:val="clear" w:color="auto" w:fill="auto"/>
          <w:vAlign w:val="center"/>
        </w:tcPr>
        <w:p w14:paraId="47E5D380" w14:textId="77777777" w:rsidR="00E164AF" w:rsidRPr="007A6E18" w:rsidRDefault="00081B96" w:rsidP="007A26B2">
          <w:pPr>
            <w:pStyle w:val="Fuzeile"/>
            <w:tabs>
              <w:tab w:val="left" w:pos="1034"/>
              <w:tab w:val="left" w:pos="2237"/>
              <w:tab w:val="left" w:pos="3884"/>
              <w:tab w:val="center" w:pos="4691"/>
              <w:tab w:val="center" w:pos="4819"/>
            </w:tabs>
            <w:jc w:val="center"/>
            <w:rPr>
              <w:rStyle w:val="Seitenzahl"/>
              <w:sz w:val="15"/>
              <w:szCs w:val="15"/>
            </w:rPr>
          </w:pPr>
          <w:r>
            <w:rPr>
              <w:noProof/>
              <w:sz w:val="15"/>
              <w:szCs w:val="15"/>
            </w:rPr>
            <w:drawing>
              <wp:inline distT="0" distB="0" distL="0" distR="0" wp14:anchorId="1322642A" wp14:editId="296954AF">
                <wp:extent cx="1850400" cy="540000"/>
                <wp:effectExtent l="0" t="0" r="3810" b="635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autobau_erlebniswelt_neu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04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5851E80" w14:textId="77777777" w:rsidR="00E164AF" w:rsidRPr="0028077F" w:rsidRDefault="00E164AF" w:rsidP="00700B7E">
    <w:pPr>
      <w:pStyle w:val="Fuzeil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CB2A9" w14:textId="77777777" w:rsidR="0060342D" w:rsidRPr="0028077F" w:rsidRDefault="0060342D">
      <w:pPr>
        <w:rPr>
          <w:sz w:val="18"/>
          <w:szCs w:val="18"/>
        </w:rPr>
      </w:pPr>
      <w:r w:rsidRPr="0028077F">
        <w:rPr>
          <w:sz w:val="18"/>
          <w:szCs w:val="18"/>
        </w:rPr>
        <w:separator/>
      </w:r>
    </w:p>
  </w:footnote>
  <w:footnote w:type="continuationSeparator" w:id="0">
    <w:p w14:paraId="5DD86AFC" w14:textId="77777777" w:rsidR="0060342D" w:rsidRPr="0028077F" w:rsidRDefault="0060342D">
      <w:pPr>
        <w:rPr>
          <w:sz w:val="18"/>
          <w:szCs w:val="18"/>
        </w:rPr>
      </w:pPr>
      <w:r w:rsidRPr="0028077F">
        <w:rPr>
          <w:sz w:val="18"/>
          <w:szCs w:val="1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87DC3" w14:textId="77777777" w:rsidR="00081399" w:rsidRDefault="0008139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990FD" w14:textId="77777777" w:rsidR="00E164AF" w:rsidRPr="00862DC1" w:rsidRDefault="00E164AF" w:rsidP="00C97D49">
    <w:pPr>
      <w:pStyle w:val="Kopfzeile"/>
      <w:pageBreakBefore/>
      <w:widowControl w:val="0"/>
      <w:tabs>
        <w:tab w:val="clear" w:pos="4536"/>
        <w:tab w:val="clear" w:pos="9072"/>
        <w:tab w:val="right" w:pos="10320"/>
      </w:tabs>
      <w:ind w:right="201"/>
      <w:rPr>
        <w:rFonts w:ascii="Verdana" w:hAnsi="Verdana" w:cs="Arial"/>
        <w:b/>
        <w:color w:val="0000FF"/>
        <w:sz w:val="40"/>
        <w:szCs w:val="40"/>
        <w:lang w:val="de-CH"/>
      </w:rPr>
    </w:pPr>
    <w:r>
      <w:rPr>
        <w:rFonts w:ascii="Verdana" w:hAnsi="Verdana" w:cs="Arial"/>
        <w:b/>
        <w:color w:val="0000FF"/>
        <w:sz w:val="40"/>
        <w:szCs w:val="40"/>
        <w:lang w:val="de-CH"/>
      </w:rPr>
      <w:tab/>
    </w:r>
    <w:r w:rsidRPr="00E164AF">
      <w:rPr>
        <w:rFonts w:ascii="Verdana" w:hAnsi="Verdana" w:cs="Arial"/>
        <w:b/>
        <w:noProof/>
        <w:color w:val="0000FF"/>
        <w:sz w:val="40"/>
        <w:szCs w:val="40"/>
        <w:lang w:val="de-CH"/>
      </w:rPr>
      <w:drawing>
        <wp:inline distT="0" distB="0" distL="0" distR="0" wp14:anchorId="709518BD" wp14:editId="22E30F36">
          <wp:extent cx="3370580" cy="860425"/>
          <wp:effectExtent l="0" t="0" r="0" b="0"/>
          <wp:docPr id="390" name="Bild 5" descr="ig_logo_20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g_logo_2019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0580" cy="860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FBF69A" w14:textId="77777777" w:rsidR="00E164AF" w:rsidRPr="00B80CB1" w:rsidRDefault="00E164AF" w:rsidP="00245A89">
    <w:pPr>
      <w:pStyle w:val="Kopfzeile"/>
      <w:tabs>
        <w:tab w:val="clear" w:pos="4536"/>
        <w:tab w:val="clear" w:pos="9072"/>
        <w:tab w:val="right" w:pos="9600"/>
      </w:tabs>
      <w:rPr>
        <w:sz w:val="12"/>
        <w:szCs w:val="12"/>
        <w:u w:val="single"/>
        <w:lang w:val="de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D8CC5" w14:textId="77777777" w:rsidR="00E164AF" w:rsidRPr="00862DC1" w:rsidRDefault="00E164AF" w:rsidP="00F20922">
    <w:pPr>
      <w:pStyle w:val="Kopfzeile"/>
      <w:pageBreakBefore/>
      <w:widowControl w:val="0"/>
      <w:tabs>
        <w:tab w:val="clear" w:pos="4536"/>
        <w:tab w:val="clear" w:pos="9072"/>
        <w:tab w:val="right" w:pos="10320"/>
      </w:tabs>
      <w:ind w:right="201"/>
      <w:rPr>
        <w:rFonts w:ascii="Verdana" w:hAnsi="Verdana" w:cs="Arial"/>
        <w:b/>
        <w:color w:val="0000FF"/>
        <w:sz w:val="40"/>
        <w:szCs w:val="40"/>
        <w:lang w:val="de-CH"/>
      </w:rPr>
    </w:pPr>
    <w:r>
      <w:rPr>
        <w:rFonts w:ascii="Verdana" w:hAnsi="Verdana" w:cs="Arial"/>
        <w:b/>
        <w:color w:val="0000FF"/>
        <w:sz w:val="40"/>
        <w:szCs w:val="40"/>
        <w:lang w:val="de-CH"/>
      </w:rPr>
      <w:tab/>
    </w:r>
    <w:r w:rsidRPr="00E164AF">
      <w:rPr>
        <w:rFonts w:ascii="Verdana" w:hAnsi="Verdana" w:cs="Arial"/>
        <w:b/>
        <w:noProof/>
        <w:color w:val="0000FF"/>
        <w:sz w:val="40"/>
        <w:szCs w:val="40"/>
        <w:lang w:val="de-CH"/>
      </w:rPr>
      <w:drawing>
        <wp:inline distT="0" distB="0" distL="0" distR="0" wp14:anchorId="52894F8B" wp14:editId="78BD73C4">
          <wp:extent cx="2865600" cy="723600"/>
          <wp:effectExtent l="0" t="0" r="5080" b="635"/>
          <wp:docPr id="388" name="Bild 3" descr="ig_logo_20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g_logo_2019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600" cy="72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E79AE"/>
    <w:multiLevelType w:val="hybridMultilevel"/>
    <w:tmpl w:val="E76CC5D4"/>
    <w:lvl w:ilvl="0" w:tplc="3760E864">
      <w:start w:val="5"/>
      <w:numFmt w:val="bullet"/>
      <w:lvlText w:val="-"/>
      <w:lvlJc w:val="left"/>
      <w:pPr>
        <w:ind w:left="720" w:hanging="360"/>
      </w:pPr>
      <w:rPr>
        <w:rFonts w:ascii="IBM Plex Sans" w:eastAsia="Times New Roman" w:hAnsi="IBM Plex San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1E5A135D"/>
    <w:multiLevelType w:val="hybridMultilevel"/>
    <w:tmpl w:val="10584EFE"/>
    <w:lvl w:ilvl="0" w:tplc="08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22317D4D"/>
    <w:multiLevelType w:val="hybridMultilevel"/>
    <w:tmpl w:val="5F5475AC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25E86988"/>
    <w:multiLevelType w:val="hybridMultilevel"/>
    <w:tmpl w:val="91F8852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2F1B4DD7"/>
    <w:multiLevelType w:val="hybridMultilevel"/>
    <w:tmpl w:val="84BC9F56"/>
    <w:lvl w:ilvl="0" w:tplc="5A56EED2">
      <w:start w:val="5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F3FFF"/>
    <w:multiLevelType w:val="hybridMultilevel"/>
    <w:tmpl w:val="3E14DFA8"/>
    <w:lvl w:ilvl="0" w:tplc="08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1">
    <w:nsid w:val="3527660B"/>
    <w:multiLevelType w:val="hybridMultilevel"/>
    <w:tmpl w:val="0CA0D3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BD22E3D"/>
    <w:multiLevelType w:val="hybridMultilevel"/>
    <w:tmpl w:val="2F1CC4B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1">
    <w:nsid w:val="47704DB3"/>
    <w:multiLevelType w:val="hybridMultilevel"/>
    <w:tmpl w:val="0C520060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1">
    <w:nsid w:val="48F10567"/>
    <w:multiLevelType w:val="hybridMultilevel"/>
    <w:tmpl w:val="F1E478C2"/>
    <w:lvl w:ilvl="0" w:tplc="0407000F">
      <w:start w:val="1"/>
      <w:numFmt w:val="decimal"/>
      <w:lvlText w:val="%1."/>
      <w:lvlJc w:val="left"/>
      <w:pPr>
        <w:tabs>
          <w:tab w:val="num" w:pos="1427"/>
        </w:tabs>
        <w:ind w:left="1427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2147"/>
        </w:tabs>
        <w:ind w:left="214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867"/>
        </w:tabs>
        <w:ind w:left="286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587"/>
        </w:tabs>
        <w:ind w:left="358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307"/>
        </w:tabs>
        <w:ind w:left="430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027"/>
        </w:tabs>
        <w:ind w:left="502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747"/>
        </w:tabs>
        <w:ind w:left="574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467"/>
        </w:tabs>
        <w:ind w:left="646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187"/>
        </w:tabs>
        <w:ind w:left="7187" w:hanging="180"/>
      </w:pPr>
    </w:lvl>
  </w:abstractNum>
  <w:abstractNum w:abstractNumId="10" w15:restartNumberingAfterBreak="1">
    <w:nsid w:val="4B4906B5"/>
    <w:multiLevelType w:val="hybridMultilevel"/>
    <w:tmpl w:val="9D8A6362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9B5BB5"/>
    <w:multiLevelType w:val="hybridMultilevel"/>
    <w:tmpl w:val="F8A6C318"/>
    <w:lvl w:ilvl="0" w:tplc="DDF230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5B6E53F2"/>
    <w:multiLevelType w:val="hybridMultilevel"/>
    <w:tmpl w:val="DE2A8852"/>
    <w:lvl w:ilvl="0" w:tplc="43C670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2"/>
        <w:szCs w:val="22"/>
      </w:rPr>
    </w:lvl>
    <w:lvl w:ilvl="1" w:tplc="46BE76A0">
      <w:numFmt w:val="none"/>
      <w:lvlText w:val=""/>
      <w:lvlJc w:val="left"/>
      <w:pPr>
        <w:tabs>
          <w:tab w:val="num" w:pos="360"/>
        </w:tabs>
      </w:pPr>
    </w:lvl>
    <w:lvl w:ilvl="2" w:tplc="4510E698">
      <w:numFmt w:val="none"/>
      <w:lvlText w:val=""/>
      <w:lvlJc w:val="left"/>
      <w:pPr>
        <w:tabs>
          <w:tab w:val="num" w:pos="360"/>
        </w:tabs>
      </w:pPr>
    </w:lvl>
    <w:lvl w:ilvl="3" w:tplc="DC309836">
      <w:numFmt w:val="none"/>
      <w:lvlText w:val=""/>
      <w:lvlJc w:val="left"/>
      <w:pPr>
        <w:tabs>
          <w:tab w:val="num" w:pos="360"/>
        </w:tabs>
      </w:pPr>
    </w:lvl>
    <w:lvl w:ilvl="4" w:tplc="FBEAD294">
      <w:numFmt w:val="none"/>
      <w:lvlText w:val=""/>
      <w:lvlJc w:val="left"/>
      <w:pPr>
        <w:tabs>
          <w:tab w:val="num" w:pos="360"/>
        </w:tabs>
      </w:pPr>
    </w:lvl>
    <w:lvl w:ilvl="5" w:tplc="09E4CF22">
      <w:numFmt w:val="none"/>
      <w:lvlText w:val=""/>
      <w:lvlJc w:val="left"/>
      <w:pPr>
        <w:tabs>
          <w:tab w:val="num" w:pos="360"/>
        </w:tabs>
      </w:pPr>
    </w:lvl>
    <w:lvl w:ilvl="6" w:tplc="DC844D04">
      <w:numFmt w:val="none"/>
      <w:lvlText w:val=""/>
      <w:lvlJc w:val="left"/>
      <w:pPr>
        <w:tabs>
          <w:tab w:val="num" w:pos="360"/>
        </w:tabs>
      </w:pPr>
    </w:lvl>
    <w:lvl w:ilvl="7" w:tplc="104EC518">
      <w:numFmt w:val="none"/>
      <w:lvlText w:val=""/>
      <w:lvlJc w:val="left"/>
      <w:pPr>
        <w:tabs>
          <w:tab w:val="num" w:pos="360"/>
        </w:tabs>
      </w:pPr>
    </w:lvl>
    <w:lvl w:ilvl="8" w:tplc="BF1AFB5E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1">
    <w:nsid w:val="5F7426F0"/>
    <w:multiLevelType w:val="multilevel"/>
    <w:tmpl w:val="52946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304401"/>
    <w:multiLevelType w:val="hybridMultilevel"/>
    <w:tmpl w:val="3D0C6CEE"/>
    <w:lvl w:ilvl="0" w:tplc="08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1">
    <w:nsid w:val="688208D7"/>
    <w:multiLevelType w:val="hybridMultilevel"/>
    <w:tmpl w:val="00E833D4"/>
    <w:lvl w:ilvl="0" w:tplc="5B2AC1D8">
      <w:start w:val="5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688E604E"/>
    <w:multiLevelType w:val="hybridMultilevel"/>
    <w:tmpl w:val="C5CEEC2A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1">
    <w:nsid w:val="748619B5"/>
    <w:multiLevelType w:val="hybridMultilevel"/>
    <w:tmpl w:val="DE921A7A"/>
    <w:lvl w:ilvl="0" w:tplc="DDF230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754232AD"/>
    <w:multiLevelType w:val="hybridMultilevel"/>
    <w:tmpl w:val="86DC114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1">
    <w:nsid w:val="764B7D2D"/>
    <w:multiLevelType w:val="hybridMultilevel"/>
    <w:tmpl w:val="1ABA958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1">
    <w:nsid w:val="781209DD"/>
    <w:multiLevelType w:val="hybridMultilevel"/>
    <w:tmpl w:val="132AA304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1">
    <w:nsid w:val="7D6A11D8"/>
    <w:multiLevelType w:val="hybridMultilevel"/>
    <w:tmpl w:val="60286728"/>
    <w:lvl w:ilvl="0" w:tplc="F3B618F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9966277">
    <w:abstractNumId w:val="12"/>
  </w:num>
  <w:num w:numId="2" w16cid:durableId="1710760658">
    <w:abstractNumId w:val="9"/>
  </w:num>
  <w:num w:numId="3" w16cid:durableId="1966932121">
    <w:abstractNumId w:val="13"/>
  </w:num>
  <w:num w:numId="4" w16cid:durableId="217909243">
    <w:abstractNumId w:val="19"/>
  </w:num>
  <w:num w:numId="5" w16cid:durableId="54352196">
    <w:abstractNumId w:val="20"/>
  </w:num>
  <w:num w:numId="6" w16cid:durableId="468475238">
    <w:abstractNumId w:val="3"/>
  </w:num>
  <w:num w:numId="7" w16cid:durableId="1628899644">
    <w:abstractNumId w:val="7"/>
  </w:num>
  <w:num w:numId="8" w16cid:durableId="1138498916">
    <w:abstractNumId w:val="18"/>
  </w:num>
  <w:num w:numId="9" w16cid:durableId="1683631948">
    <w:abstractNumId w:val="16"/>
  </w:num>
  <w:num w:numId="10" w16cid:durableId="1259026942">
    <w:abstractNumId w:val="8"/>
  </w:num>
  <w:num w:numId="11" w16cid:durableId="1899435954">
    <w:abstractNumId w:val="21"/>
  </w:num>
  <w:num w:numId="12" w16cid:durableId="110436751">
    <w:abstractNumId w:val="2"/>
  </w:num>
  <w:num w:numId="13" w16cid:durableId="370541403">
    <w:abstractNumId w:val="10"/>
  </w:num>
  <w:num w:numId="14" w16cid:durableId="1768425799">
    <w:abstractNumId w:val="1"/>
  </w:num>
  <w:num w:numId="15" w16cid:durableId="69426570">
    <w:abstractNumId w:val="6"/>
  </w:num>
  <w:num w:numId="16" w16cid:durableId="1578857422">
    <w:abstractNumId w:val="17"/>
  </w:num>
  <w:num w:numId="17" w16cid:durableId="894656245">
    <w:abstractNumId w:val="4"/>
  </w:num>
  <w:num w:numId="18" w16cid:durableId="683632992">
    <w:abstractNumId w:val="15"/>
  </w:num>
  <w:num w:numId="19" w16cid:durableId="1613855178">
    <w:abstractNumId w:val="11"/>
  </w:num>
  <w:num w:numId="20" w16cid:durableId="1989089576">
    <w:abstractNumId w:val="0"/>
  </w:num>
  <w:num w:numId="21" w16cid:durableId="1344085163">
    <w:abstractNumId w:val="14"/>
  </w:num>
  <w:num w:numId="22" w16cid:durableId="15642154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1"/>
  <w:activeWritingStyle w:appName="MSWord" w:lang="de-CH" w:vendorID="64" w:dllVersion="6" w:nlCheck="1" w:checkStyle="1"/>
  <w:activeWritingStyle w:appName="MSWord" w:lang="en-GB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073"/>
    <w:rsid w:val="00000E9E"/>
    <w:rsid w:val="0000188D"/>
    <w:rsid w:val="000111B5"/>
    <w:rsid w:val="0001337D"/>
    <w:rsid w:val="00013CD4"/>
    <w:rsid w:val="0001609D"/>
    <w:rsid w:val="000212BE"/>
    <w:rsid w:val="000225AB"/>
    <w:rsid w:val="00022609"/>
    <w:rsid w:val="0002434C"/>
    <w:rsid w:val="00027973"/>
    <w:rsid w:val="00031477"/>
    <w:rsid w:val="00034069"/>
    <w:rsid w:val="0003632C"/>
    <w:rsid w:val="0004061E"/>
    <w:rsid w:val="00043E61"/>
    <w:rsid w:val="00044A72"/>
    <w:rsid w:val="00050CB7"/>
    <w:rsid w:val="000530B7"/>
    <w:rsid w:val="000544D5"/>
    <w:rsid w:val="00062986"/>
    <w:rsid w:val="0007600C"/>
    <w:rsid w:val="000767BF"/>
    <w:rsid w:val="00081399"/>
    <w:rsid w:val="00081958"/>
    <w:rsid w:val="00081B96"/>
    <w:rsid w:val="00086B32"/>
    <w:rsid w:val="0008791D"/>
    <w:rsid w:val="00090D5A"/>
    <w:rsid w:val="00093704"/>
    <w:rsid w:val="00095483"/>
    <w:rsid w:val="000A1663"/>
    <w:rsid w:val="000A3A9E"/>
    <w:rsid w:val="000A3F3E"/>
    <w:rsid w:val="000B1DBB"/>
    <w:rsid w:val="000B5CED"/>
    <w:rsid w:val="000C199B"/>
    <w:rsid w:val="000C4D0E"/>
    <w:rsid w:val="000C7159"/>
    <w:rsid w:val="000C7D3B"/>
    <w:rsid w:val="000D0C1C"/>
    <w:rsid w:val="000D52E5"/>
    <w:rsid w:val="000E20E6"/>
    <w:rsid w:val="000E2655"/>
    <w:rsid w:val="000E4641"/>
    <w:rsid w:val="000F1F14"/>
    <w:rsid w:val="000F3FBC"/>
    <w:rsid w:val="000F4CC4"/>
    <w:rsid w:val="000F5D61"/>
    <w:rsid w:val="0010226D"/>
    <w:rsid w:val="001034A4"/>
    <w:rsid w:val="001055ED"/>
    <w:rsid w:val="00112638"/>
    <w:rsid w:val="00123367"/>
    <w:rsid w:val="00127EE5"/>
    <w:rsid w:val="00133BDA"/>
    <w:rsid w:val="00134B91"/>
    <w:rsid w:val="00134BAD"/>
    <w:rsid w:val="0013556C"/>
    <w:rsid w:val="00135CF4"/>
    <w:rsid w:val="00136C77"/>
    <w:rsid w:val="00136C92"/>
    <w:rsid w:val="00144ECA"/>
    <w:rsid w:val="00147342"/>
    <w:rsid w:val="00147383"/>
    <w:rsid w:val="00147CBA"/>
    <w:rsid w:val="00150BFC"/>
    <w:rsid w:val="00151598"/>
    <w:rsid w:val="00155B8E"/>
    <w:rsid w:val="00155DA5"/>
    <w:rsid w:val="00160368"/>
    <w:rsid w:val="00161AC6"/>
    <w:rsid w:val="00164E16"/>
    <w:rsid w:val="001730D7"/>
    <w:rsid w:val="001731E0"/>
    <w:rsid w:val="00176308"/>
    <w:rsid w:val="001834F8"/>
    <w:rsid w:val="00186392"/>
    <w:rsid w:val="00187A83"/>
    <w:rsid w:val="00191175"/>
    <w:rsid w:val="0019221B"/>
    <w:rsid w:val="00192DE8"/>
    <w:rsid w:val="001935FE"/>
    <w:rsid w:val="00193D2F"/>
    <w:rsid w:val="00194857"/>
    <w:rsid w:val="00197E05"/>
    <w:rsid w:val="001A3AE6"/>
    <w:rsid w:val="001A47FF"/>
    <w:rsid w:val="001A4F68"/>
    <w:rsid w:val="001B0E86"/>
    <w:rsid w:val="001B2D3C"/>
    <w:rsid w:val="001B624B"/>
    <w:rsid w:val="001B76DE"/>
    <w:rsid w:val="001C1B61"/>
    <w:rsid w:val="001C2504"/>
    <w:rsid w:val="001C4F23"/>
    <w:rsid w:val="001C5A08"/>
    <w:rsid w:val="001D1789"/>
    <w:rsid w:val="001D1A41"/>
    <w:rsid w:val="001D4478"/>
    <w:rsid w:val="001D4D8F"/>
    <w:rsid w:val="001F1F31"/>
    <w:rsid w:val="001F76FF"/>
    <w:rsid w:val="00201A8E"/>
    <w:rsid w:val="00202C3A"/>
    <w:rsid w:val="00203972"/>
    <w:rsid w:val="00203E0B"/>
    <w:rsid w:val="00212BDC"/>
    <w:rsid w:val="002144A8"/>
    <w:rsid w:val="0021451F"/>
    <w:rsid w:val="00215058"/>
    <w:rsid w:val="002162B0"/>
    <w:rsid w:val="00217B45"/>
    <w:rsid w:val="00221310"/>
    <w:rsid w:val="00227227"/>
    <w:rsid w:val="00227E5C"/>
    <w:rsid w:val="00233526"/>
    <w:rsid w:val="00234DA4"/>
    <w:rsid w:val="00240CE2"/>
    <w:rsid w:val="00242CEE"/>
    <w:rsid w:val="00243475"/>
    <w:rsid w:val="00244060"/>
    <w:rsid w:val="00245A89"/>
    <w:rsid w:val="00247C74"/>
    <w:rsid w:val="002577C0"/>
    <w:rsid w:val="00257C30"/>
    <w:rsid w:val="00261081"/>
    <w:rsid w:val="00264EFD"/>
    <w:rsid w:val="0026511C"/>
    <w:rsid w:val="002658D1"/>
    <w:rsid w:val="00265B68"/>
    <w:rsid w:val="002749F5"/>
    <w:rsid w:val="0027630C"/>
    <w:rsid w:val="0028077F"/>
    <w:rsid w:val="00282349"/>
    <w:rsid w:val="002839BC"/>
    <w:rsid w:val="0028606D"/>
    <w:rsid w:val="002867E6"/>
    <w:rsid w:val="00286CEE"/>
    <w:rsid w:val="00286EB0"/>
    <w:rsid w:val="002913BA"/>
    <w:rsid w:val="00293446"/>
    <w:rsid w:val="00294CE2"/>
    <w:rsid w:val="002953D1"/>
    <w:rsid w:val="00296009"/>
    <w:rsid w:val="002A10AC"/>
    <w:rsid w:val="002A3538"/>
    <w:rsid w:val="002A5703"/>
    <w:rsid w:val="002A5E14"/>
    <w:rsid w:val="002B3515"/>
    <w:rsid w:val="002B54D2"/>
    <w:rsid w:val="002B5D3D"/>
    <w:rsid w:val="002B665B"/>
    <w:rsid w:val="002B7DFB"/>
    <w:rsid w:val="002C3BD9"/>
    <w:rsid w:val="002C70B3"/>
    <w:rsid w:val="002D03E7"/>
    <w:rsid w:val="002D1A78"/>
    <w:rsid w:val="002D1B26"/>
    <w:rsid w:val="002D4E0D"/>
    <w:rsid w:val="002D5A3C"/>
    <w:rsid w:val="002D6DC8"/>
    <w:rsid w:val="002E12B5"/>
    <w:rsid w:val="002E36CD"/>
    <w:rsid w:val="002E50D0"/>
    <w:rsid w:val="002E74F7"/>
    <w:rsid w:val="002F1D34"/>
    <w:rsid w:val="002F39B2"/>
    <w:rsid w:val="002F7004"/>
    <w:rsid w:val="00302CD4"/>
    <w:rsid w:val="00304B69"/>
    <w:rsid w:val="00315D5D"/>
    <w:rsid w:val="00317579"/>
    <w:rsid w:val="003324C4"/>
    <w:rsid w:val="00342E19"/>
    <w:rsid w:val="00346036"/>
    <w:rsid w:val="00355F8F"/>
    <w:rsid w:val="003615B5"/>
    <w:rsid w:val="00370F14"/>
    <w:rsid w:val="00371E6F"/>
    <w:rsid w:val="00371EEC"/>
    <w:rsid w:val="0037377B"/>
    <w:rsid w:val="00374995"/>
    <w:rsid w:val="0037557D"/>
    <w:rsid w:val="00382C08"/>
    <w:rsid w:val="00382FD0"/>
    <w:rsid w:val="003837AE"/>
    <w:rsid w:val="00383A1F"/>
    <w:rsid w:val="003879B6"/>
    <w:rsid w:val="00387E5A"/>
    <w:rsid w:val="00390FE3"/>
    <w:rsid w:val="0039146A"/>
    <w:rsid w:val="00395B16"/>
    <w:rsid w:val="00397510"/>
    <w:rsid w:val="003A44D1"/>
    <w:rsid w:val="003A49AD"/>
    <w:rsid w:val="003A5081"/>
    <w:rsid w:val="003A603F"/>
    <w:rsid w:val="003B23AC"/>
    <w:rsid w:val="003B30A6"/>
    <w:rsid w:val="003B5182"/>
    <w:rsid w:val="003C0FD0"/>
    <w:rsid w:val="003C25ED"/>
    <w:rsid w:val="003C41A1"/>
    <w:rsid w:val="003C4EF2"/>
    <w:rsid w:val="003C7487"/>
    <w:rsid w:val="003C749E"/>
    <w:rsid w:val="003D113A"/>
    <w:rsid w:val="003D1151"/>
    <w:rsid w:val="003E5F0E"/>
    <w:rsid w:val="003E74EC"/>
    <w:rsid w:val="003F00A1"/>
    <w:rsid w:val="003F148A"/>
    <w:rsid w:val="003F51D3"/>
    <w:rsid w:val="003F578D"/>
    <w:rsid w:val="003F69EE"/>
    <w:rsid w:val="00400983"/>
    <w:rsid w:val="004070D9"/>
    <w:rsid w:val="00412A4F"/>
    <w:rsid w:val="00417611"/>
    <w:rsid w:val="004237D3"/>
    <w:rsid w:val="0043192C"/>
    <w:rsid w:val="00433F52"/>
    <w:rsid w:val="00437645"/>
    <w:rsid w:val="00445912"/>
    <w:rsid w:val="00450054"/>
    <w:rsid w:val="00451FCA"/>
    <w:rsid w:val="00455848"/>
    <w:rsid w:val="004621DE"/>
    <w:rsid w:val="0046250A"/>
    <w:rsid w:val="00465DA7"/>
    <w:rsid w:val="00470A7C"/>
    <w:rsid w:val="00470B74"/>
    <w:rsid w:val="004725DB"/>
    <w:rsid w:val="00472BF4"/>
    <w:rsid w:val="00472FE9"/>
    <w:rsid w:val="004804BB"/>
    <w:rsid w:val="004852B5"/>
    <w:rsid w:val="00486D9A"/>
    <w:rsid w:val="00486E8A"/>
    <w:rsid w:val="004910F2"/>
    <w:rsid w:val="0049276D"/>
    <w:rsid w:val="00497AEB"/>
    <w:rsid w:val="004A122E"/>
    <w:rsid w:val="004A25B5"/>
    <w:rsid w:val="004A329D"/>
    <w:rsid w:val="004A5468"/>
    <w:rsid w:val="004B201D"/>
    <w:rsid w:val="004B306C"/>
    <w:rsid w:val="004B386A"/>
    <w:rsid w:val="004B5506"/>
    <w:rsid w:val="004C1243"/>
    <w:rsid w:val="004C1620"/>
    <w:rsid w:val="004C16C9"/>
    <w:rsid w:val="004C1B84"/>
    <w:rsid w:val="004D049A"/>
    <w:rsid w:val="004D223B"/>
    <w:rsid w:val="004D4E0B"/>
    <w:rsid w:val="004D5AE1"/>
    <w:rsid w:val="004D6E34"/>
    <w:rsid w:val="004D7D3B"/>
    <w:rsid w:val="004E0A69"/>
    <w:rsid w:val="004E6809"/>
    <w:rsid w:val="004E6AE5"/>
    <w:rsid w:val="004E6C33"/>
    <w:rsid w:val="004E6C57"/>
    <w:rsid w:val="004E7139"/>
    <w:rsid w:val="004E7F97"/>
    <w:rsid w:val="00504001"/>
    <w:rsid w:val="00504094"/>
    <w:rsid w:val="00506DBE"/>
    <w:rsid w:val="00510D4B"/>
    <w:rsid w:val="00515F05"/>
    <w:rsid w:val="005160B3"/>
    <w:rsid w:val="00516805"/>
    <w:rsid w:val="005170C7"/>
    <w:rsid w:val="005216F1"/>
    <w:rsid w:val="00522B38"/>
    <w:rsid w:val="00523404"/>
    <w:rsid w:val="005330E7"/>
    <w:rsid w:val="00544B92"/>
    <w:rsid w:val="00546EEF"/>
    <w:rsid w:val="005502B9"/>
    <w:rsid w:val="005524B8"/>
    <w:rsid w:val="00554B72"/>
    <w:rsid w:val="0056167E"/>
    <w:rsid w:val="00585F52"/>
    <w:rsid w:val="00592A61"/>
    <w:rsid w:val="00593C33"/>
    <w:rsid w:val="00593E09"/>
    <w:rsid w:val="00596936"/>
    <w:rsid w:val="00596B67"/>
    <w:rsid w:val="005A09C5"/>
    <w:rsid w:val="005A4EC1"/>
    <w:rsid w:val="005B26AC"/>
    <w:rsid w:val="005B2B3F"/>
    <w:rsid w:val="005B4679"/>
    <w:rsid w:val="005C1CB0"/>
    <w:rsid w:val="005C1E0D"/>
    <w:rsid w:val="005C4953"/>
    <w:rsid w:val="005C5DDF"/>
    <w:rsid w:val="005C682C"/>
    <w:rsid w:val="005D2998"/>
    <w:rsid w:val="005D2F8B"/>
    <w:rsid w:val="005D38A5"/>
    <w:rsid w:val="005E0C27"/>
    <w:rsid w:val="005E6CEA"/>
    <w:rsid w:val="005F1360"/>
    <w:rsid w:val="0060342D"/>
    <w:rsid w:val="006037E0"/>
    <w:rsid w:val="00605441"/>
    <w:rsid w:val="00606E99"/>
    <w:rsid w:val="006078AA"/>
    <w:rsid w:val="006106F0"/>
    <w:rsid w:val="00611808"/>
    <w:rsid w:val="00614497"/>
    <w:rsid w:val="00615593"/>
    <w:rsid w:val="00616BAE"/>
    <w:rsid w:val="006172D4"/>
    <w:rsid w:val="0062099F"/>
    <w:rsid w:val="00621AC4"/>
    <w:rsid w:val="0062412F"/>
    <w:rsid w:val="00625DA9"/>
    <w:rsid w:val="006266FE"/>
    <w:rsid w:val="006274F5"/>
    <w:rsid w:val="00630CDA"/>
    <w:rsid w:val="0063283C"/>
    <w:rsid w:val="00634EF7"/>
    <w:rsid w:val="006362CB"/>
    <w:rsid w:val="00636459"/>
    <w:rsid w:val="006414F6"/>
    <w:rsid w:val="00642433"/>
    <w:rsid w:val="00643321"/>
    <w:rsid w:val="006449FE"/>
    <w:rsid w:val="00644F8B"/>
    <w:rsid w:val="0064631B"/>
    <w:rsid w:val="00646A0B"/>
    <w:rsid w:val="00651703"/>
    <w:rsid w:val="006521AE"/>
    <w:rsid w:val="0066438E"/>
    <w:rsid w:val="00664F31"/>
    <w:rsid w:val="00671EA8"/>
    <w:rsid w:val="00672113"/>
    <w:rsid w:val="006732B7"/>
    <w:rsid w:val="006810F1"/>
    <w:rsid w:val="00683FED"/>
    <w:rsid w:val="0068404D"/>
    <w:rsid w:val="00687C25"/>
    <w:rsid w:val="0069707A"/>
    <w:rsid w:val="006978CD"/>
    <w:rsid w:val="006A5D3C"/>
    <w:rsid w:val="006A7FD7"/>
    <w:rsid w:val="006B1BB0"/>
    <w:rsid w:val="006B2CBD"/>
    <w:rsid w:val="006B632E"/>
    <w:rsid w:val="006C36E3"/>
    <w:rsid w:val="006C6B24"/>
    <w:rsid w:val="006D13C2"/>
    <w:rsid w:val="006D4ECA"/>
    <w:rsid w:val="006D513D"/>
    <w:rsid w:val="006D5D6E"/>
    <w:rsid w:val="006D5EE4"/>
    <w:rsid w:val="006D71A3"/>
    <w:rsid w:val="006E1B3C"/>
    <w:rsid w:val="006E4601"/>
    <w:rsid w:val="006F1C19"/>
    <w:rsid w:val="007006D6"/>
    <w:rsid w:val="00700B7E"/>
    <w:rsid w:val="0070313F"/>
    <w:rsid w:val="00704F37"/>
    <w:rsid w:val="007061A4"/>
    <w:rsid w:val="00712065"/>
    <w:rsid w:val="0071298F"/>
    <w:rsid w:val="007163BF"/>
    <w:rsid w:val="00725DE8"/>
    <w:rsid w:val="00727711"/>
    <w:rsid w:val="00730BCF"/>
    <w:rsid w:val="007326ED"/>
    <w:rsid w:val="00734C74"/>
    <w:rsid w:val="00737432"/>
    <w:rsid w:val="00737601"/>
    <w:rsid w:val="00740416"/>
    <w:rsid w:val="007417A9"/>
    <w:rsid w:val="00742E92"/>
    <w:rsid w:val="00743211"/>
    <w:rsid w:val="00745C12"/>
    <w:rsid w:val="0074746C"/>
    <w:rsid w:val="00747E9D"/>
    <w:rsid w:val="0075001A"/>
    <w:rsid w:val="00751475"/>
    <w:rsid w:val="00752443"/>
    <w:rsid w:val="00753DB2"/>
    <w:rsid w:val="00755635"/>
    <w:rsid w:val="00760C32"/>
    <w:rsid w:val="00763786"/>
    <w:rsid w:val="007679C0"/>
    <w:rsid w:val="00770C7E"/>
    <w:rsid w:val="00771CFD"/>
    <w:rsid w:val="007759D1"/>
    <w:rsid w:val="007766CB"/>
    <w:rsid w:val="00776C78"/>
    <w:rsid w:val="007779C3"/>
    <w:rsid w:val="0078105F"/>
    <w:rsid w:val="00786145"/>
    <w:rsid w:val="0079077C"/>
    <w:rsid w:val="0079287D"/>
    <w:rsid w:val="0079540C"/>
    <w:rsid w:val="00795C13"/>
    <w:rsid w:val="0079626F"/>
    <w:rsid w:val="007A21D7"/>
    <w:rsid w:val="007A26B2"/>
    <w:rsid w:val="007A5C9E"/>
    <w:rsid w:val="007B0E52"/>
    <w:rsid w:val="007B1DAF"/>
    <w:rsid w:val="007B79B8"/>
    <w:rsid w:val="007C1379"/>
    <w:rsid w:val="007C251E"/>
    <w:rsid w:val="007C3BBF"/>
    <w:rsid w:val="007C6EB0"/>
    <w:rsid w:val="007C797D"/>
    <w:rsid w:val="007D318B"/>
    <w:rsid w:val="007D68B2"/>
    <w:rsid w:val="007E3D2E"/>
    <w:rsid w:val="007E5184"/>
    <w:rsid w:val="007F26E9"/>
    <w:rsid w:val="007F2B08"/>
    <w:rsid w:val="007F4D23"/>
    <w:rsid w:val="007F7708"/>
    <w:rsid w:val="008043BA"/>
    <w:rsid w:val="00806217"/>
    <w:rsid w:val="0080626E"/>
    <w:rsid w:val="00806DE2"/>
    <w:rsid w:val="00807897"/>
    <w:rsid w:val="008103F4"/>
    <w:rsid w:val="00815EC3"/>
    <w:rsid w:val="00820F83"/>
    <w:rsid w:val="008278CB"/>
    <w:rsid w:val="0083678F"/>
    <w:rsid w:val="00850728"/>
    <w:rsid w:val="00850AF8"/>
    <w:rsid w:val="008553DC"/>
    <w:rsid w:val="00862DC1"/>
    <w:rsid w:val="0086779D"/>
    <w:rsid w:val="008712C5"/>
    <w:rsid w:val="00871607"/>
    <w:rsid w:val="00875195"/>
    <w:rsid w:val="008766D6"/>
    <w:rsid w:val="00882173"/>
    <w:rsid w:val="008831F0"/>
    <w:rsid w:val="0088570C"/>
    <w:rsid w:val="00886A09"/>
    <w:rsid w:val="008902A9"/>
    <w:rsid w:val="008906CB"/>
    <w:rsid w:val="00894146"/>
    <w:rsid w:val="008956D5"/>
    <w:rsid w:val="00895E67"/>
    <w:rsid w:val="008A1AB0"/>
    <w:rsid w:val="008A5B7E"/>
    <w:rsid w:val="008B0EE1"/>
    <w:rsid w:val="008B4090"/>
    <w:rsid w:val="008B65F1"/>
    <w:rsid w:val="008C06FA"/>
    <w:rsid w:val="008C17B9"/>
    <w:rsid w:val="008D0A04"/>
    <w:rsid w:val="008D3393"/>
    <w:rsid w:val="008D642C"/>
    <w:rsid w:val="008D6B0B"/>
    <w:rsid w:val="008D779B"/>
    <w:rsid w:val="008E1181"/>
    <w:rsid w:val="008E2EF8"/>
    <w:rsid w:val="008E6B57"/>
    <w:rsid w:val="008E716A"/>
    <w:rsid w:val="008F2B6A"/>
    <w:rsid w:val="008F3526"/>
    <w:rsid w:val="008F439B"/>
    <w:rsid w:val="00901607"/>
    <w:rsid w:val="00902427"/>
    <w:rsid w:val="00903329"/>
    <w:rsid w:val="00903C65"/>
    <w:rsid w:val="00905565"/>
    <w:rsid w:val="00910A3A"/>
    <w:rsid w:val="00914869"/>
    <w:rsid w:val="00916948"/>
    <w:rsid w:val="00917748"/>
    <w:rsid w:val="00920E54"/>
    <w:rsid w:val="00921B7F"/>
    <w:rsid w:val="009223A5"/>
    <w:rsid w:val="0092337E"/>
    <w:rsid w:val="00923F28"/>
    <w:rsid w:val="00925902"/>
    <w:rsid w:val="009302AE"/>
    <w:rsid w:val="00933A59"/>
    <w:rsid w:val="00937705"/>
    <w:rsid w:val="00937F78"/>
    <w:rsid w:val="00950ED7"/>
    <w:rsid w:val="00952900"/>
    <w:rsid w:val="009567EC"/>
    <w:rsid w:val="00966608"/>
    <w:rsid w:val="00966BA4"/>
    <w:rsid w:val="009677DE"/>
    <w:rsid w:val="00971274"/>
    <w:rsid w:val="00971B0F"/>
    <w:rsid w:val="00973016"/>
    <w:rsid w:val="00975A6F"/>
    <w:rsid w:val="00976288"/>
    <w:rsid w:val="009769A2"/>
    <w:rsid w:val="00977253"/>
    <w:rsid w:val="00980807"/>
    <w:rsid w:val="009822D5"/>
    <w:rsid w:val="009935D3"/>
    <w:rsid w:val="009948F7"/>
    <w:rsid w:val="009A5AC3"/>
    <w:rsid w:val="009A6568"/>
    <w:rsid w:val="009B0E16"/>
    <w:rsid w:val="009B5623"/>
    <w:rsid w:val="009B6DEE"/>
    <w:rsid w:val="009D00B2"/>
    <w:rsid w:val="009D23DB"/>
    <w:rsid w:val="009D4D4D"/>
    <w:rsid w:val="009D66AD"/>
    <w:rsid w:val="009D71F5"/>
    <w:rsid w:val="009E0D6C"/>
    <w:rsid w:val="009E0E09"/>
    <w:rsid w:val="009E1CEA"/>
    <w:rsid w:val="009E7968"/>
    <w:rsid w:val="009F33CA"/>
    <w:rsid w:val="009F3A5A"/>
    <w:rsid w:val="009F4CDD"/>
    <w:rsid w:val="009F5207"/>
    <w:rsid w:val="00A02311"/>
    <w:rsid w:val="00A02B78"/>
    <w:rsid w:val="00A1172C"/>
    <w:rsid w:val="00A11CBF"/>
    <w:rsid w:val="00A12BD6"/>
    <w:rsid w:val="00A13820"/>
    <w:rsid w:val="00A14552"/>
    <w:rsid w:val="00A161F9"/>
    <w:rsid w:val="00A17CD3"/>
    <w:rsid w:val="00A21934"/>
    <w:rsid w:val="00A270CD"/>
    <w:rsid w:val="00A31686"/>
    <w:rsid w:val="00A323C1"/>
    <w:rsid w:val="00A35CF8"/>
    <w:rsid w:val="00A37357"/>
    <w:rsid w:val="00A37A02"/>
    <w:rsid w:val="00A440B4"/>
    <w:rsid w:val="00A458DF"/>
    <w:rsid w:val="00A51061"/>
    <w:rsid w:val="00A5363C"/>
    <w:rsid w:val="00A54CAA"/>
    <w:rsid w:val="00A55FC9"/>
    <w:rsid w:val="00A76DED"/>
    <w:rsid w:val="00A80A9F"/>
    <w:rsid w:val="00A80E59"/>
    <w:rsid w:val="00A8557C"/>
    <w:rsid w:val="00A86293"/>
    <w:rsid w:val="00A862EB"/>
    <w:rsid w:val="00A86ED4"/>
    <w:rsid w:val="00A90AD6"/>
    <w:rsid w:val="00A92D20"/>
    <w:rsid w:val="00A93F42"/>
    <w:rsid w:val="00AA061C"/>
    <w:rsid w:val="00AB2ECD"/>
    <w:rsid w:val="00AB4750"/>
    <w:rsid w:val="00AB4EB9"/>
    <w:rsid w:val="00AC232A"/>
    <w:rsid w:val="00AC6967"/>
    <w:rsid w:val="00AD5EE8"/>
    <w:rsid w:val="00AE0B80"/>
    <w:rsid w:val="00AE2DC7"/>
    <w:rsid w:val="00AE651F"/>
    <w:rsid w:val="00AE693A"/>
    <w:rsid w:val="00AE69B0"/>
    <w:rsid w:val="00AF021F"/>
    <w:rsid w:val="00AF27FC"/>
    <w:rsid w:val="00AF5EF0"/>
    <w:rsid w:val="00AF7383"/>
    <w:rsid w:val="00AF7C8C"/>
    <w:rsid w:val="00B0081C"/>
    <w:rsid w:val="00B033BB"/>
    <w:rsid w:val="00B05308"/>
    <w:rsid w:val="00B119BC"/>
    <w:rsid w:val="00B12C94"/>
    <w:rsid w:val="00B1627D"/>
    <w:rsid w:val="00B17316"/>
    <w:rsid w:val="00B2579A"/>
    <w:rsid w:val="00B25DC2"/>
    <w:rsid w:val="00B2650F"/>
    <w:rsid w:val="00B3630B"/>
    <w:rsid w:val="00B37298"/>
    <w:rsid w:val="00B46BF9"/>
    <w:rsid w:val="00B4721B"/>
    <w:rsid w:val="00B47AEE"/>
    <w:rsid w:val="00B5270E"/>
    <w:rsid w:val="00B52F01"/>
    <w:rsid w:val="00B56FCF"/>
    <w:rsid w:val="00B623AB"/>
    <w:rsid w:val="00B64FBB"/>
    <w:rsid w:val="00B65CB1"/>
    <w:rsid w:val="00B7028B"/>
    <w:rsid w:val="00B70583"/>
    <w:rsid w:val="00B726B8"/>
    <w:rsid w:val="00B805F4"/>
    <w:rsid w:val="00B80CB1"/>
    <w:rsid w:val="00B83824"/>
    <w:rsid w:val="00B84BB5"/>
    <w:rsid w:val="00B85C63"/>
    <w:rsid w:val="00B90AD0"/>
    <w:rsid w:val="00B90D3F"/>
    <w:rsid w:val="00B90F94"/>
    <w:rsid w:val="00B930E8"/>
    <w:rsid w:val="00B95B9E"/>
    <w:rsid w:val="00B96006"/>
    <w:rsid w:val="00B9658F"/>
    <w:rsid w:val="00B965B7"/>
    <w:rsid w:val="00B96E8D"/>
    <w:rsid w:val="00BA5282"/>
    <w:rsid w:val="00BA52ED"/>
    <w:rsid w:val="00BB0BE0"/>
    <w:rsid w:val="00BB250D"/>
    <w:rsid w:val="00BB6212"/>
    <w:rsid w:val="00BB7BCF"/>
    <w:rsid w:val="00BC3945"/>
    <w:rsid w:val="00BD4F4C"/>
    <w:rsid w:val="00BD5538"/>
    <w:rsid w:val="00BE072C"/>
    <w:rsid w:val="00BE1899"/>
    <w:rsid w:val="00BE1E63"/>
    <w:rsid w:val="00BF42D4"/>
    <w:rsid w:val="00BF5487"/>
    <w:rsid w:val="00BF57F2"/>
    <w:rsid w:val="00C01255"/>
    <w:rsid w:val="00C12D26"/>
    <w:rsid w:val="00C157AD"/>
    <w:rsid w:val="00C20643"/>
    <w:rsid w:val="00C222D9"/>
    <w:rsid w:val="00C26EDC"/>
    <w:rsid w:val="00C31E56"/>
    <w:rsid w:val="00C373D6"/>
    <w:rsid w:val="00C40B45"/>
    <w:rsid w:val="00C4113C"/>
    <w:rsid w:val="00C43BEB"/>
    <w:rsid w:val="00C507ED"/>
    <w:rsid w:val="00C5249E"/>
    <w:rsid w:val="00C52BD6"/>
    <w:rsid w:val="00C55A16"/>
    <w:rsid w:val="00C60514"/>
    <w:rsid w:val="00C62C05"/>
    <w:rsid w:val="00C7369F"/>
    <w:rsid w:val="00C82F59"/>
    <w:rsid w:val="00C85C6C"/>
    <w:rsid w:val="00C862D9"/>
    <w:rsid w:val="00C91C32"/>
    <w:rsid w:val="00C97D49"/>
    <w:rsid w:val="00CA0009"/>
    <w:rsid w:val="00CA0D2A"/>
    <w:rsid w:val="00CA1236"/>
    <w:rsid w:val="00CA1284"/>
    <w:rsid w:val="00CA36F8"/>
    <w:rsid w:val="00CA44BD"/>
    <w:rsid w:val="00CA49D3"/>
    <w:rsid w:val="00CA68F3"/>
    <w:rsid w:val="00CA7E1D"/>
    <w:rsid w:val="00CB0766"/>
    <w:rsid w:val="00CB2BCF"/>
    <w:rsid w:val="00CB3304"/>
    <w:rsid w:val="00CB4E6D"/>
    <w:rsid w:val="00CB6E89"/>
    <w:rsid w:val="00CB7325"/>
    <w:rsid w:val="00CB7E49"/>
    <w:rsid w:val="00CC3B6A"/>
    <w:rsid w:val="00CC6CF9"/>
    <w:rsid w:val="00CD2B4D"/>
    <w:rsid w:val="00CD3F63"/>
    <w:rsid w:val="00CD4DA0"/>
    <w:rsid w:val="00CE0890"/>
    <w:rsid w:val="00CE34D4"/>
    <w:rsid w:val="00CE6026"/>
    <w:rsid w:val="00CE61EA"/>
    <w:rsid w:val="00CE785F"/>
    <w:rsid w:val="00CF4E33"/>
    <w:rsid w:val="00CF6F2C"/>
    <w:rsid w:val="00D153F1"/>
    <w:rsid w:val="00D1695D"/>
    <w:rsid w:val="00D31B54"/>
    <w:rsid w:val="00D35D19"/>
    <w:rsid w:val="00D37651"/>
    <w:rsid w:val="00D405EA"/>
    <w:rsid w:val="00D45505"/>
    <w:rsid w:val="00D52C56"/>
    <w:rsid w:val="00D56CAF"/>
    <w:rsid w:val="00D57A66"/>
    <w:rsid w:val="00D6264D"/>
    <w:rsid w:val="00D71073"/>
    <w:rsid w:val="00D76AFC"/>
    <w:rsid w:val="00D77EC3"/>
    <w:rsid w:val="00D82545"/>
    <w:rsid w:val="00D8660C"/>
    <w:rsid w:val="00D923AF"/>
    <w:rsid w:val="00D92EE0"/>
    <w:rsid w:val="00DA138B"/>
    <w:rsid w:val="00DA3A38"/>
    <w:rsid w:val="00DA5984"/>
    <w:rsid w:val="00DA751D"/>
    <w:rsid w:val="00DB6277"/>
    <w:rsid w:val="00DB62A0"/>
    <w:rsid w:val="00DB77B3"/>
    <w:rsid w:val="00DC3DEE"/>
    <w:rsid w:val="00DC6AF1"/>
    <w:rsid w:val="00DD4D41"/>
    <w:rsid w:val="00DD4DAF"/>
    <w:rsid w:val="00DE04BB"/>
    <w:rsid w:val="00DE055B"/>
    <w:rsid w:val="00DE1C2B"/>
    <w:rsid w:val="00DE23C8"/>
    <w:rsid w:val="00DE2B6E"/>
    <w:rsid w:val="00DE3070"/>
    <w:rsid w:val="00DE47E3"/>
    <w:rsid w:val="00DE49AD"/>
    <w:rsid w:val="00DF3E6A"/>
    <w:rsid w:val="00E02C05"/>
    <w:rsid w:val="00E06DE5"/>
    <w:rsid w:val="00E07A16"/>
    <w:rsid w:val="00E11298"/>
    <w:rsid w:val="00E11424"/>
    <w:rsid w:val="00E12E81"/>
    <w:rsid w:val="00E164AF"/>
    <w:rsid w:val="00E17B82"/>
    <w:rsid w:val="00E230C8"/>
    <w:rsid w:val="00E30510"/>
    <w:rsid w:val="00E3076F"/>
    <w:rsid w:val="00E30C9A"/>
    <w:rsid w:val="00E3216C"/>
    <w:rsid w:val="00E32172"/>
    <w:rsid w:val="00E50030"/>
    <w:rsid w:val="00E542A8"/>
    <w:rsid w:val="00E55B26"/>
    <w:rsid w:val="00E560EC"/>
    <w:rsid w:val="00E56985"/>
    <w:rsid w:val="00E62E8C"/>
    <w:rsid w:val="00E64872"/>
    <w:rsid w:val="00E6716E"/>
    <w:rsid w:val="00E758B0"/>
    <w:rsid w:val="00E831AF"/>
    <w:rsid w:val="00E83420"/>
    <w:rsid w:val="00E84D10"/>
    <w:rsid w:val="00E84EE6"/>
    <w:rsid w:val="00E918EB"/>
    <w:rsid w:val="00E93307"/>
    <w:rsid w:val="00E93A1E"/>
    <w:rsid w:val="00E93B4A"/>
    <w:rsid w:val="00E95C08"/>
    <w:rsid w:val="00E96E95"/>
    <w:rsid w:val="00EA120B"/>
    <w:rsid w:val="00EA21D7"/>
    <w:rsid w:val="00EA2838"/>
    <w:rsid w:val="00EA65D5"/>
    <w:rsid w:val="00EA6C44"/>
    <w:rsid w:val="00EB41C2"/>
    <w:rsid w:val="00EB7FF8"/>
    <w:rsid w:val="00EC0593"/>
    <w:rsid w:val="00EC1771"/>
    <w:rsid w:val="00EC2CB1"/>
    <w:rsid w:val="00EC452A"/>
    <w:rsid w:val="00EC6B53"/>
    <w:rsid w:val="00ED131E"/>
    <w:rsid w:val="00EE29A8"/>
    <w:rsid w:val="00EE4409"/>
    <w:rsid w:val="00EE50D4"/>
    <w:rsid w:val="00EE6711"/>
    <w:rsid w:val="00EF1130"/>
    <w:rsid w:val="00EF31B8"/>
    <w:rsid w:val="00EF5EB1"/>
    <w:rsid w:val="00EF783F"/>
    <w:rsid w:val="00F028F5"/>
    <w:rsid w:val="00F04704"/>
    <w:rsid w:val="00F11B5C"/>
    <w:rsid w:val="00F17DFC"/>
    <w:rsid w:val="00F17E99"/>
    <w:rsid w:val="00F20922"/>
    <w:rsid w:val="00F30F7F"/>
    <w:rsid w:val="00F354D3"/>
    <w:rsid w:val="00F36C51"/>
    <w:rsid w:val="00F37B47"/>
    <w:rsid w:val="00F43120"/>
    <w:rsid w:val="00F4480B"/>
    <w:rsid w:val="00F45167"/>
    <w:rsid w:val="00F4532D"/>
    <w:rsid w:val="00F51DD8"/>
    <w:rsid w:val="00F532A4"/>
    <w:rsid w:val="00F55F53"/>
    <w:rsid w:val="00F568AF"/>
    <w:rsid w:val="00F5743C"/>
    <w:rsid w:val="00F57923"/>
    <w:rsid w:val="00F60257"/>
    <w:rsid w:val="00F63DF1"/>
    <w:rsid w:val="00F72484"/>
    <w:rsid w:val="00F732B3"/>
    <w:rsid w:val="00F734C8"/>
    <w:rsid w:val="00F74F0C"/>
    <w:rsid w:val="00F760C9"/>
    <w:rsid w:val="00F766BC"/>
    <w:rsid w:val="00F81964"/>
    <w:rsid w:val="00F8317D"/>
    <w:rsid w:val="00F8602B"/>
    <w:rsid w:val="00F9033A"/>
    <w:rsid w:val="00F9044C"/>
    <w:rsid w:val="00F9104D"/>
    <w:rsid w:val="00F92A0E"/>
    <w:rsid w:val="00F92F82"/>
    <w:rsid w:val="00F946EE"/>
    <w:rsid w:val="00FA0953"/>
    <w:rsid w:val="00FA682B"/>
    <w:rsid w:val="00FA7232"/>
    <w:rsid w:val="00FB2EB8"/>
    <w:rsid w:val="00FB6A8A"/>
    <w:rsid w:val="00FB6E3B"/>
    <w:rsid w:val="00FC696A"/>
    <w:rsid w:val="00FD0602"/>
    <w:rsid w:val="00FD08A2"/>
    <w:rsid w:val="00FD15E2"/>
    <w:rsid w:val="00FD25DB"/>
    <w:rsid w:val="00FD4736"/>
    <w:rsid w:val="00FD530E"/>
    <w:rsid w:val="00FE1933"/>
    <w:rsid w:val="00FE2D8D"/>
    <w:rsid w:val="00FE7BC0"/>
    <w:rsid w:val="00FF2A91"/>
    <w:rsid w:val="00FF3946"/>
    <w:rsid w:val="00FF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5060FA4"/>
  <w15:chartTrackingRefBased/>
  <w15:docId w15:val="{6F2C25A0-BC11-0F4D-A89B-E4AAEC255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96009"/>
    <w:rPr>
      <w:rFonts w:ascii="Trebuchet MS" w:hAnsi="Trebuchet MS"/>
      <w:color w:val="000000"/>
      <w:sz w:val="24"/>
      <w:szCs w:val="24"/>
      <w:lang w:val="de-DE"/>
    </w:rPr>
  </w:style>
  <w:style w:type="paragraph" w:styleId="berschrift1">
    <w:name w:val="heading 1"/>
    <w:basedOn w:val="Standard"/>
    <w:next w:val="Standard"/>
    <w:qFormat/>
    <w:rsid w:val="00296009"/>
    <w:pPr>
      <w:keepNext/>
      <w:spacing w:before="240" w:after="60"/>
      <w:outlineLvl w:val="0"/>
    </w:pPr>
    <w:rPr>
      <w:rFonts w:cs="Arial"/>
      <w:color w:val="000066"/>
      <w:kern w:val="32"/>
      <w:sz w:val="48"/>
      <w:szCs w:val="48"/>
    </w:rPr>
  </w:style>
  <w:style w:type="paragraph" w:styleId="berschrift2">
    <w:name w:val="heading 2"/>
    <w:basedOn w:val="Standard"/>
    <w:next w:val="Standard"/>
    <w:qFormat/>
    <w:rsid w:val="00296009"/>
    <w:pPr>
      <w:keepNext/>
      <w:spacing w:before="240" w:after="60"/>
      <w:outlineLvl w:val="1"/>
    </w:pPr>
    <w:rPr>
      <w:rFonts w:cs="Arial"/>
      <w:color w:val="333399"/>
      <w:sz w:val="36"/>
      <w:szCs w:val="36"/>
    </w:rPr>
  </w:style>
  <w:style w:type="paragraph" w:styleId="berschrift3">
    <w:name w:val="heading 3"/>
    <w:basedOn w:val="Standard"/>
    <w:next w:val="Standard"/>
    <w:link w:val="berschrift3Zchn"/>
    <w:qFormat/>
    <w:rsid w:val="00296009"/>
    <w:pPr>
      <w:keepNext/>
      <w:spacing w:before="240" w:after="60"/>
      <w:outlineLvl w:val="2"/>
    </w:pPr>
    <w:rPr>
      <w:rFonts w:cs="Arial"/>
      <w:color w:val="666666"/>
      <w:sz w:val="28"/>
      <w:szCs w:val="28"/>
    </w:rPr>
  </w:style>
  <w:style w:type="paragraph" w:styleId="berschrift4">
    <w:name w:val="heading 4"/>
    <w:basedOn w:val="Standard"/>
    <w:next w:val="Standard"/>
    <w:link w:val="berschrift4Zchn"/>
    <w:qFormat/>
    <w:rsid w:val="00296009"/>
    <w:pPr>
      <w:keepNext/>
      <w:spacing w:before="240" w:after="60"/>
      <w:outlineLvl w:val="3"/>
    </w:pPr>
    <w:rPr>
      <w:color w:val="000066"/>
    </w:rPr>
  </w:style>
  <w:style w:type="paragraph" w:styleId="berschrift5">
    <w:name w:val="heading 5"/>
    <w:basedOn w:val="Standard"/>
    <w:next w:val="Standard"/>
    <w:qFormat/>
    <w:rsid w:val="00296009"/>
    <w:pPr>
      <w:spacing w:before="240" w:after="60"/>
      <w:outlineLvl w:val="4"/>
    </w:pPr>
    <w:rPr>
      <w:color w:val="333399"/>
      <w:sz w:val="20"/>
      <w:szCs w:val="20"/>
    </w:rPr>
  </w:style>
  <w:style w:type="paragraph" w:styleId="berschrift6">
    <w:name w:val="heading 6"/>
    <w:basedOn w:val="Standard"/>
    <w:next w:val="Standard"/>
    <w:qFormat/>
    <w:rsid w:val="00296009"/>
    <w:pPr>
      <w:spacing w:before="240" w:after="60"/>
      <w:outlineLvl w:val="5"/>
    </w:pPr>
    <w:rPr>
      <w:color w:val="666666"/>
      <w:sz w:val="16"/>
      <w:szCs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776C7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776C78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E542A8"/>
  </w:style>
  <w:style w:type="table" w:styleId="Tabellendesign">
    <w:name w:val="Table Theme"/>
    <w:basedOn w:val="NormaleTabelle"/>
    <w:rsid w:val="00296009"/>
    <w:tblPr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</w:style>
  <w:style w:type="character" w:styleId="Hyperlink">
    <w:name w:val="Hyperlink"/>
    <w:rsid w:val="00296009"/>
    <w:rPr>
      <w:color w:val="3366CC"/>
      <w:u w:val="single"/>
    </w:rPr>
  </w:style>
  <w:style w:type="character" w:styleId="BesuchterLink">
    <w:name w:val="FollowedHyperlink"/>
    <w:rsid w:val="00296009"/>
    <w:rPr>
      <w:color w:val="666666"/>
      <w:u w:val="single"/>
    </w:rPr>
  </w:style>
  <w:style w:type="paragraph" w:styleId="Gruformel">
    <w:name w:val="Closing"/>
    <w:basedOn w:val="Standard"/>
    <w:rsid w:val="0071298F"/>
    <w:pPr>
      <w:autoSpaceDE w:val="0"/>
      <w:autoSpaceDN w:val="0"/>
      <w:adjustRightInd w:val="0"/>
      <w:spacing w:before="454" w:after="425"/>
    </w:pPr>
    <w:rPr>
      <w:rFonts w:ascii="Times New Roman" w:hAnsi="Times New Roman"/>
      <w:color w:val="auto"/>
    </w:rPr>
  </w:style>
  <w:style w:type="paragraph" w:styleId="Anrede">
    <w:name w:val="Salutation"/>
    <w:basedOn w:val="Standard"/>
    <w:link w:val="AnredeZchn"/>
    <w:rsid w:val="0071298F"/>
    <w:pPr>
      <w:autoSpaceDE w:val="0"/>
      <w:autoSpaceDN w:val="0"/>
      <w:adjustRightInd w:val="0"/>
      <w:spacing w:before="85" w:after="85"/>
    </w:pPr>
    <w:rPr>
      <w:rFonts w:ascii="Arial" w:hAnsi="Arial"/>
      <w:color w:val="auto"/>
    </w:rPr>
  </w:style>
  <w:style w:type="paragraph" w:styleId="Dokumentstruktur">
    <w:name w:val="Document Map"/>
    <w:basedOn w:val="Standard"/>
    <w:semiHidden/>
    <w:rsid w:val="00B25DC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prechblasentext">
    <w:name w:val="Balloon Text"/>
    <w:basedOn w:val="Standard"/>
    <w:semiHidden/>
    <w:rsid w:val="0074746C"/>
    <w:rPr>
      <w:rFonts w:ascii="Tahoma" w:hAnsi="Tahoma" w:cs="Tahoma"/>
      <w:sz w:val="16"/>
      <w:szCs w:val="16"/>
    </w:rPr>
  </w:style>
  <w:style w:type="character" w:styleId="Fett">
    <w:name w:val="Strong"/>
    <w:qFormat/>
    <w:rsid w:val="00F734C8"/>
    <w:rPr>
      <w:rFonts w:ascii="Verdana" w:hAnsi="Verdana"/>
      <w:color w:val="000000"/>
    </w:rPr>
  </w:style>
  <w:style w:type="paragraph" w:styleId="StandardWeb">
    <w:name w:val="Normal (Web)"/>
    <w:basedOn w:val="Standard"/>
    <w:uiPriority w:val="99"/>
    <w:rsid w:val="00F734C8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character" w:styleId="Hervorhebung">
    <w:name w:val="Emphasis"/>
    <w:qFormat/>
    <w:rsid w:val="00F734C8"/>
    <w:rPr>
      <w:i/>
      <w:iCs/>
    </w:rPr>
  </w:style>
  <w:style w:type="character" w:customStyle="1" w:styleId="berschrift4Zchn">
    <w:name w:val="Überschrift 4 Zchn"/>
    <w:link w:val="berschrift4"/>
    <w:rsid w:val="00F734C8"/>
    <w:rPr>
      <w:rFonts w:ascii="Trebuchet MS" w:hAnsi="Trebuchet MS"/>
      <w:color w:val="000066"/>
      <w:sz w:val="24"/>
      <w:szCs w:val="24"/>
      <w:lang w:val="de-DE" w:eastAsia="de-DE"/>
    </w:rPr>
  </w:style>
  <w:style w:type="character" w:customStyle="1" w:styleId="KopfzeileZchn">
    <w:name w:val="Kopfzeile Zchn"/>
    <w:link w:val="Kopfzeile"/>
    <w:uiPriority w:val="99"/>
    <w:rsid w:val="00593E09"/>
    <w:rPr>
      <w:rFonts w:ascii="Trebuchet MS" w:hAnsi="Trebuchet MS"/>
      <w:color w:val="000000"/>
      <w:sz w:val="24"/>
      <w:szCs w:val="24"/>
      <w:lang w:val="de-DE" w:eastAsia="de-DE"/>
    </w:rPr>
  </w:style>
  <w:style w:type="character" w:customStyle="1" w:styleId="AnredeZchn">
    <w:name w:val="Anrede Zchn"/>
    <w:link w:val="Anrede"/>
    <w:rsid w:val="00AE69B0"/>
    <w:rPr>
      <w:rFonts w:ascii="Arial" w:hAnsi="Arial" w:cs="Arial"/>
      <w:sz w:val="24"/>
      <w:szCs w:val="24"/>
      <w:lang w:val="de-DE" w:eastAsia="de-DE"/>
    </w:rPr>
  </w:style>
  <w:style w:type="table" w:styleId="Tabellenraster">
    <w:name w:val="Table Grid"/>
    <w:basedOn w:val="NormaleTabelle"/>
    <w:rsid w:val="004D7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ittlereListe2-Akzent1">
    <w:name w:val="Medium List 2 Accent 1"/>
    <w:basedOn w:val="NormaleTabelle"/>
    <w:uiPriority w:val="66"/>
    <w:rsid w:val="00CA68F3"/>
    <w:rPr>
      <w:rFonts w:ascii="Cambria" w:hAnsi="Cambria"/>
      <w:color w:val="000000"/>
      <w:sz w:val="22"/>
      <w:szCs w:val="22"/>
      <w:lang w:val="de-DE"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FuzeileZchn">
    <w:name w:val="Fußzeile Zchn"/>
    <w:link w:val="Fuzeile"/>
    <w:rsid w:val="00FF2A91"/>
    <w:rPr>
      <w:rFonts w:ascii="Trebuchet MS" w:hAnsi="Trebuchet MS"/>
      <w:color w:val="000000"/>
      <w:sz w:val="24"/>
      <w:szCs w:val="24"/>
      <w:lang w:val="de-DE" w:eastAsia="de-DE"/>
    </w:rPr>
  </w:style>
  <w:style w:type="paragraph" w:customStyle="1" w:styleId="UnterschriftZusatz">
    <w:name w:val="UnterschriftZusatz"/>
    <w:basedOn w:val="Standard"/>
    <w:rsid w:val="00160368"/>
    <w:pPr>
      <w:widowControl w:val="0"/>
      <w:spacing w:before="100"/>
      <w:contextualSpacing/>
    </w:pPr>
    <w:rPr>
      <w:rFonts w:ascii="IBM Plex Sans" w:eastAsia="SimSun" w:hAnsi="IBM Plex Sans" w:cs="IBM Plex Sans"/>
      <w:color w:val="auto"/>
      <w:kern w:val="1"/>
      <w:sz w:val="18"/>
      <w:szCs w:val="18"/>
      <w:lang w:val="de-CH" w:eastAsia="zh-CN"/>
    </w:rPr>
  </w:style>
  <w:style w:type="character" w:styleId="NichtaufgelsteErwhnung">
    <w:name w:val="Unresolved Mention"/>
    <w:uiPriority w:val="99"/>
    <w:semiHidden/>
    <w:unhideWhenUsed/>
    <w:rsid w:val="005A4EC1"/>
    <w:rPr>
      <w:color w:val="605E5C"/>
      <w:shd w:val="clear" w:color="auto" w:fill="E1DFDD"/>
    </w:rPr>
  </w:style>
  <w:style w:type="character" w:customStyle="1" w:styleId="berschrift3Zchn">
    <w:name w:val="Überschrift 3 Zchn"/>
    <w:link w:val="berschrift3"/>
    <w:rsid w:val="005A4EC1"/>
    <w:rPr>
      <w:rFonts w:ascii="Trebuchet MS" w:hAnsi="Trebuchet MS" w:cs="Arial"/>
      <w:color w:val="666666"/>
      <w:sz w:val="28"/>
      <w:szCs w:val="2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9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35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46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1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2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4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4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5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0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6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0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30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7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4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12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93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2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0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1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4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Babsi\Lokale%20Einstellungen\Temporary%20Internet%20Files\OLKD5\IG-Briefpapier(2007)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0B3C6E-7208-CE45-89CF-77291A0B1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IG-Briefpapier(2007).dot</Template>
  <TotalTime>0</TotalTime>
  <Pages>2</Pages>
  <Words>280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IG-Briefpapier(2007)</vt:lpstr>
    </vt:vector>
  </TitlesOfParts>
  <Company/>
  <LinksUpToDate>false</LinksUpToDate>
  <CharactersWithSpaces>2042</CharactersWithSpaces>
  <SharedDoc>false</SharedDoc>
  <HLinks>
    <vt:vector size="6" baseType="variant">
      <vt:variant>
        <vt:i4>2555911</vt:i4>
      </vt:variant>
      <vt:variant>
        <vt:i4>15</vt:i4>
      </vt:variant>
      <vt:variant>
        <vt:i4>0</vt:i4>
      </vt:variant>
      <vt:variant>
        <vt:i4>5</vt:i4>
      </vt:variant>
      <vt:variant>
        <vt:lpwstr>mailto:sekretariat@seifenkisten.ch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IG-Briefpapier(2007)</dc:title>
  <dc:subject/>
  <dc:creator>Babsi</dc:creator>
  <cp:keywords/>
  <cp:lastModifiedBy>Nicole Schär</cp:lastModifiedBy>
  <cp:revision>4</cp:revision>
  <cp:lastPrinted>2019-04-02T15:29:00Z</cp:lastPrinted>
  <dcterms:created xsi:type="dcterms:W3CDTF">2023-01-30T21:34:00Z</dcterms:created>
  <dcterms:modified xsi:type="dcterms:W3CDTF">2024-02-11T12:29:00Z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indust 011</vt:lpwstr>
  </property>
</Properties>
</file>